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1374" w:rsidRDefault="00C90061" w:rsidP="00450353">
      <w:pPr>
        <w:spacing w:before="200"/>
        <w:rPr>
          <w:rFonts w:ascii="Times New Roman" w:hAnsi="Times New Roman" w:cs="Times New Roman"/>
          <w:b/>
          <w:u w:val="single"/>
        </w:rPr>
      </w:pPr>
      <w:r w:rsidRPr="00D33DC8">
        <w:rPr>
          <w:rFonts w:ascii="Times New Roman" w:hAnsi="Times New Roman" w:cs="Times New Roman"/>
          <w:b/>
        </w:rPr>
        <w:t>No</w:t>
      </w:r>
      <w:r w:rsidR="00DD3CA1" w:rsidRPr="00D33DC8">
        <w:rPr>
          <w:rFonts w:ascii="Times New Roman" w:hAnsi="Times New Roman" w:cs="Times New Roman"/>
          <w:b/>
        </w:rPr>
        <w:t xml:space="preserve">./date of registration: </w:t>
      </w:r>
      <w:r w:rsidR="00CB383C" w:rsidRPr="00CB383C">
        <w:rPr>
          <w:rFonts w:ascii="Times New Roman" w:hAnsi="Times New Roman" w:cs="Times New Roman"/>
          <w:b/>
        </w:rPr>
        <w:t xml:space="preserve">E-SAch-ANUNT-ANUNTP-06792-23-10-25 </w:t>
      </w:r>
    </w:p>
    <w:p w:rsidR="005C31E1" w:rsidRDefault="005C31E1" w:rsidP="002447F5">
      <w:pPr>
        <w:spacing w:before="200"/>
        <w:jc w:val="center"/>
        <w:rPr>
          <w:rFonts w:ascii="Times New Roman" w:hAnsi="Times New Roman" w:cs="Times New Roman"/>
          <w:b/>
          <w:u w:val="single"/>
        </w:rPr>
      </w:pPr>
    </w:p>
    <w:p w:rsidR="003E582B" w:rsidRPr="002447F5" w:rsidRDefault="00FA74E0" w:rsidP="002447F5">
      <w:pPr>
        <w:spacing w:before="200"/>
        <w:jc w:val="center"/>
        <w:rPr>
          <w:rFonts w:ascii="Times New Roman" w:hAnsi="Times New Roman" w:cs="Times New Roman"/>
          <w:b/>
          <w:u w:val="single"/>
        </w:rPr>
      </w:pPr>
      <w:r>
        <w:rPr>
          <w:rFonts w:ascii="Times New Roman" w:hAnsi="Times New Roman" w:cs="Times New Roman"/>
          <w:b/>
          <w:u w:val="single"/>
        </w:rPr>
        <w:t>PUBLIC NOTICE</w:t>
      </w:r>
    </w:p>
    <w:p w:rsidR="002B7570" w:rsidRDefault="002B7570" w:rsidP="00037BBB">
      <w:pPr>
        <w:spacing w:before="200"/>
        <w:jc w:val="both"/>
        <w:rPr>
          <w:rFonts w:ascii="Times New Roman" w:hAnsi="Times New Roman" w:cs="Times New Roman"/>
          <w:b/>
        </w:rPr>
      </w:pPr>
    </w:p>
    <w:p w:rsidR="00AA731C" w:rsidRPr="00AA731C" w:rsidRDefault="00AA731C" w:rsidP="00AA731C">
      <w:pPr>
        <w:jc w:val="both"/>
        <w:rPr>
          <w:rFonts w:ascii="Times New Roman" w:hAnsi="Times New Roman" w:cs="Times New Roman"/>
          <w:b/>
          <w:lang w:val="ro-RO"/>
        </w:rPr>
      </w:pPr>
      <w:r w:rsidRPr="00AA731C">
        <w:rPr>
          <w:rFonts w:ascii="Times New Roman" w:hAnsi="Times New Roman" w:cs="Times New Roman"/>
          <w:b/>
          <w:lang w:val="ro-RO"/>
        </w:rPr>
        <w:t>The contracting entity S</w:t>
      </w:r>
      <w:r w:rsidR="00F171AA">
        <w:rPr>
          <w:rFonts w:ascii="Times New Roman" w:hAnsi="Times New Roman" w:cs="Times New Roman"/>
          <w:b/>
          <w:lang w:val="ro-RO"/>
        </w:rPr>
        <w:t>.</w:t>
      </w:r>
      <w:r w:rsidRPr="00AA731C">
        <w:rPr>
          <w:rFonts w:ascii="Times New Roman" w:hAnsi="Times New Roman" w:cs="Times New Roman"/>
          <w:b/>
          <w:lang w:val="ro-RO"/>
        </w:rPr>
        <w:t>N</w:t>
      </w:r>
      <w:r w:rsidR="00F171AA">
        <w:rPr>
          <w:rFonts w:ascii="Times New Roman" w:hAnsi="Times New Roman" w:cs="Times New Roman"/>
          <w:b/>
          <w:lang w:val="ro-RO"/>
        </w:rPr>
        <w:t xml:space="preserve">. </w:t>
      </w:r>
      <w:r w:rsidRPr="00AA731C">
        <w:rPr>
          <w:rFonts w:ascii="Times New Roman" w:hAnsi="Times New Roman" w:cs="Times New Roman"/>
          <w:b/>
          <w:lang w:val="ro-RO"/>
        </w:rPr>
        <w:t xml:space="preserve">Nuclearelectrica S.A. </w:t>
      </w:r>
      <w:r w:rsidR="00776E0A">
        <w:rPr>
          <w:rFonts w:ascii="Times New Roman" w:hAnsi="Times New Roman" w:cs="Times New Roman"/>
          <w:b/>
          <w:lang w:val="ro-RO"/>
        </w:rPr>
        <w:t>(SNN)</w:t>
      </w:r>
      <w:r w:rsidR="00381BC1">
        <w:rPr>
          <w:rFonts w:ascii="Times New Roman" w:hAnsi="Times New Roman" w:cs="Times New Roman"/>
          <w:b/>
          <w:lang w:val="ro-RO"/>
        </w:rPr>
        <w:t xml:space="preserve">, </w:t>
      </w:r>
      <w:r w:rsidR="002B0DB8">
        <w:rPr>
          <w:rFonts w:ascii="Times New Roman" w:hAnsi="Times New Roman" w:cs="Times New Roman"/>
          <w:b/>
          <w:lang w:val="ro-RO"/>
        </w:rPr>
        <w:t xml:space="preserve">with its registered office </w:t>
      </w:r>
      <w:r w:rsidR="00381BC1">
        <w:rPr>
          <w:rFonts w:ascii="Times New Roman" w:hAnsi="Times New Roman" w:cs="Times New Roman"/>
          <w:b/>
          <w:lang w:val="ro-RO"/>
        </w:rPr>
        <w:t xml:space="preserve">in </w:t>
      </w:r>
      <w:r w:rsidR="00381BC1" w:rsidRPr="00381BC1">
        <w:rPr>
          <w:rFonts w:ascii="Times New Roman" w:hAnsi="Times New Roman" w:cs="Times New Roman"/>
          <w:b/>
          <w:lang w:val="ro-RO"/>
        </w:rPr>
        <w:t>Bucharest</w:t>
      </w:r>
      <w:r w:rsidR="00381BC1">
        <w:rPr>
          <w:rFonts w:ascii="Times New Roman" w:hAnsi="Times New Roman" w:cs="Times New Roman"/>
          <w:b/>
          <w:lang w:val="ro-RO"/>
        </w:rPr>
        <w:t xml:space="preserve">, </w:t>
      </w:r>
      <w:r w:rsidR="00381BC1" w:rsidRPr="00381BC1">
        <w:rPr>
          <w:rFonts w:ascii="Times New Roman" w:hAnsi="Times New Roman" w:cs="Times New Roman"/>
          <w:b/>
          <w:lang w:val="ro-RO"/>
        </w:rPr>
        <w:t xml:space="preserve">B-dul Iancu de Hunedoara, no. 48, ground floor, 4th, 5th and 13th floors, sector 1, </w:t>
      </w:r>
      <w:r w:rsidRPr="00AA731C">
        <w:rPr>
          <w:rFonts w:ascii="Times New Roman" w:hAnsi="Times New Roman" w:cs="Times New Roman"/>
          <w:b/>
          <w:lang w:val="ro-RO"/>
        </w:rPr>
        <w:t xml:space="preserve">invites </w:t>
      </w:r>
      <w:r w:rsidR="002D2759">
        <w:rPr>
          <w:rFonts w:ascii="Times New Roman" w:hAnsi="Times New Roman" w:cs="Times New Roman"/>
          <w:b/>
          <w:lang w:val="ro-RO"/>
        </w:rPr>
        <w:t xml:space="preserve">interested economic operators </w:t>
      </w:r>
      <w:r w:rsidRPr="00AA731C">
        <w:rPr>
          <w:rFonts w:ascii="Times New Roman" w:hAnsi="Times New Roman" w:cs="Times New Roman"/>
          <w:b/>
          <w:lang w:val="ro-RO"/>
        </w:rPr>
        <w:t xml:space="preserve">to </w:t>
      </w:r>
      <w:r w:rsidR="002D2759">
        <w:rPr>
          <w:rFonts w:ascii="Times New Roman" w:hAnsi="Times New Roman" w:cs="Times New Roman"/>
          <w:b/>
          <w:lang w:val="ro-RO"/>
        </w:rPr>
        <w:t xml:space="preserve">submit </w:t>
      </w:r>
      <w:r w:rsidRPr="00AA731C">
        <w:rPr>
          <w:rFonts w:ascii="Times New Roman" w:hAnsi="Times New Roman" w:cs="Times New Roman"/>
          <w:b/>
          <w:lang w:val="ro-RO"/>
        </w:rPr>
        <w:t xml:space="preserve">bids for </w:t>
      </w:r>
      <w:r w:rsidR="00C332FA">
        <w:rPr>
          <w:rFonts w:ascii="Times New Roman" w:hAnsi="Times New Roman" w:cs="Times New Roman"/>
          <w:b/>
          <w:lang w:val="ro-RO"/>
        </w:rPr>
        <w:t xml:space="preserve">the purchase </w:t>
      </w:r>
      <w:r w:rsidR="0059196E">
        <w:rPr>
          <w:rFonts w:ascii="Times New Roman" w:hAnsi="Times New Roman" w:cs="Times New Roman"/>
          <w:b/>
          <w:lang w:val="ro-RO"/>
        </w:rPr>
        <w:t>with the following references</w:t>
      </w:r>
      <w:r w:rsidRPr="00AA731C">
        <w:rPr>
          <w:rFonts w:ascii="Times New Roman" w:hAnsi="Times New Roman" w:cs="Times New Roman"/>
          <w:b/>
          <w:lang w:val="ro-RO"/>
        </w:rPr>
        <w:t>:</w:t>
      </w:r>
    </w:p>
    <w:p w:rsidR="00AA731C" w:rsidRPr="00AA731C" w:rsidRDefault="00AA731C" w:rsidP="00AA731C">
      <w:pPr>
        <w:jc w:val="both"/>
        <w:rPr>
          <w:rFonts w:ascii="Times New Roman" w:hAnsi="Times New Roman" w:cs="Times New Roman"/>
          <w:b/>
          <w:lang w:val="ro-RO"/>
        </w:rPr>
      </w:pPr>
    </w:p>
    <w:p w:rsidR="00FD2F0D" w:rsidRDefault="00AA731C" w:rsidP="00FD2F0D">
      <w:pPr>
        <w:numPr>
          <w:ilvl w:val="0"/>
          <w:numId w:val="20"/>
        </w:numPr>
        <w:spacing w:after="120"/>
        <w:ind w:left="360"/>
        <w:jc w:val="both"/>
        <w:rPr>
          <w:rFonts w:ascii="Times New Roman" w:hAnsi="Times New Roman" w:cs="Times New Roman"/>
          <w:lang w:val="ro-RO"/>
        </w:rPr>
      </w:pPr>
      <w:r w:rsidRPr="00465840">
        <w:rPr>
          <w:rFonts w:ascii="Times New Roman" w:hAnsi="Times New Roman" w:cs="Times New Roman"/>
          <w:lang w:val="ro-RO"/>
        </w:rPr>
        <w:t xml:space="preserve">Subject of the contract: </w:t>
      </w:r>
      <w:bookmarkStart w:id="0" w:name="OLE_LINK99"/>
      <w:r w:rsidR="00E40AF9">
        <w:rPr>
          <w:rFonts w:ascii="Times New Roman" w:hAnsi="Times New Roman" w:cs="Times New Roman"/>
          <w:lang w:val="ro-RO"/>
        </w:rPr>
        <w:t>„A</w:t>
      </w:r>
      <w:r w:rsidR="00721DFE" w:rsidRPr="00721DFE">
        <w:rPr>
          <w:rFonts w:ascii="Times New Roman" w:hAnsi="Times New Roman" w:cs="Times New Roman"/>
          <w:lang w:val="ro-RO"/>
        </w:rPr>
        <w:t xml:space="preserve">dvertising </w:t>
      </w:r>
      <w:r w:rsidR="00721DFE">
        <w:rPr>
          <w:rFonts w:ascii="Times New Roman" w:hAnsi="Times New Roman" w:cs="Times New Roman"/>
          <w:lang w:val="ro-RO"/>
        </w:rPr>
        <w:t>and</w:t>
      </w:r>
      <w:bookmarkEnd w:id="0"/>
      <w:r w:rsidR="00721DFE">
        <w:rPr>
          <w:rFonts w:ascii="Times New Roman" w:hAnsi="Times New Roman" w:cs="Times New Roman"/>
          <w:lang w:val="ro-RO"/>
        </w:rPr>
        <w:t xml:space="preserve"> promotion </w:t>
      </w:r>
      <w:r w:rsidR="00721DFE" w:rsidRPr="00721DFE">
        <w:rPr>
          <w:rFonts w:ascii="Times New Roman" w:hAnsi="Times New Roman" w:cs="Times New Roman"/>
          <w:lang w:val="ro-RO"/>
        </w:rPr>
        <w:t xml:space="preserve">services within </w:t>
      </w:r>
      <w:r w:rsidR="00F66C34">
        <w:rPr>
          <w:rFonts w:ascii="Times New Roman" w:hAnsi="Times New Roman" w:cs="Times New Roman"/>
          <w:lang w:val="ro-RO"/>
        </w:rPr>
        <w:t xml:space="preserve">the framework of the </w:t>
      </w:r>
      <w:r w:rsidR="00E40AF9">
        <w:rPr>
          <w:rFonts w:ascii="Times New Roman" w:hAnsi="Times New Roman" w:cs="Times New Roman"/>
          <w:lang w:val="ro-RO"/>
        </w:rPr>
        <w:t>„</w:t>
      </w:r>
      <w:r w:rsidR="00721DFE" w:rsidRPr="00721DFE">
        <w:rPr>
          <w:rFonts w:ascii="Times New Roman" w:hAnsi="Times New Roman" w:cs="Times New Roman"/>
          <w:lang w:val="ro-RO"/>
        </w:rPr>
        <w:t>South East Europe Energy Outlook 2025</w:t>
      </w:r>
      <w:r w:rsidR="00E40AF9">
        <w:rPr>
          <w:rFonts w:ascii="Times New Roman" w:hAnsi="Times New Roman" w:cs="Times New Roman"/>
          <w:lang w:val="ro-RO"/>
        </w:rPr>
        <w:t>”</w:t>
      </w:r>
      <w:r w:rsidR="00721DFE" w:rsidRPr="00721DFE">
        <w:rPr>
          <w:rFonts w:ascii="Times New Roman" w:hAnsi="Times New Roman" w:cs="Times New Roman"/>
          <w:lang w:val="ro-RO"/>
        </w:rPr>
        <w:t xml:space="preserve"> study</w:t>
      </w:r>
      <w:r w:rsidR="00170643">
        <w:rPr>
          <w:rFonts w:ascii="Times New Roman" w:hAnsi="Times New Roman" w:cs="Times New Roman"/>
        </w:rPr>
        <w:t>”</w:t>
      </w:r>
      <w:bookmarkStart w:id="1" w:name="_GoBack"/>
      <w:bookmarkEnd w:id="1"/>
      <w:r w:rsidR="00872B5E">
        <w:rPr>
          <w:rFonts w:ascii="Times New Roman" w:hAnsi="Times New Roman" w:cs="Times New Roman"/>
          <w:lang w:val="ro-RO"/>
        </w:rPr>
        <w:t>.</w:t>
      </w:r>
    </w:p>
    <w:p w:rsidR="004F286C" w:rsidRPr="00FD2F0D" w:rsidRDefault="004F286C" w:rsidP="00FD2F0D">
      <w:pPr>
        <w:numPr>
          <w:ilvl w:val="0"/>
          <w:numId w:val="20"/>
        </w:numPr>
        <w:spacing w:after="120"/>
        <w:ind w:left="360"/>
        <w:jc w:val="both"/>
        <w:rPr>
          <w:rFonts w:ascii="Times New Roman" w:hAnsi="Times New Roman" w:cs="Times New Roman"/>
          <w:lang w:val="ro-RO"/>
        </w:rPr>
      </w:pPr>
      <w:r w:rsidRPr="00FD2F0D">
        <w:rPr>
          <w:rFonts w:ascii="Times New Roman" w:hAnsi="Times New Roman" w:cs="Times New Roman"/>
          <w:lang w:val="ro-RO"/>
        </w:rPr>
        <w:t>CPV code:</w:t>
      </w:r>
      <w:bookmarkStart w:id="2" w:name="OLE_LINK96"/>
      <w:bookmarkStart w:id="3" w:name="OLE_LINK10"/>
      <w:bookmarkStart w:id="4" w:name="OLE_LINK9"/>
      <w:r w:rsidR="00366AB2">
        <w:rPr>
          <w:rFonts w:ascii="Times New Roman" w:hAnsi="Times New Roman"/>
        </w:rPr>
        <w:t xml:space="preserve"> 79341000-6</w:t>
      </w:r>
      <w:bookmarkEnd w:id="2"/>
      <w:r w:rsidR="00366AB2">
        <w:rPr>
          <w:rFonts w:ascii="Times New Roman" w:hAnsi="Times New Roman"/>
        </w:rPr>
        <w:t xml:space="preserve"> Advertising services</w:t>
      </w:r>
      <w:bookmarkEnd w:id="3"/>
      <w:bookmarkEnd w:id="4"/>
      <w:r w:rsidRPr="00FD2F0D">
        <w:rPr>
          <w:rFonts w:ascii="Times New Roman" w:hAnsi="Times New Roman" w:cs="Times New Roman"/>
          <w:lang w:val="ro-RO"/>
        </w:rPr>
        <w:t xml:space="preserve"> .</w:t>
      </w:r>
    </w:p>
    <w:p w:rsidR="004F286C" w:rsidRDefault="004F286C" w:rsidP="00AA731C">
      <w:pPr>
        <w:numPr>
          <w:ilvl w:val="0"/>
          <w:numId w:val="20"/>
        </w:numPr>
        <w:spacing w:after="120"/>
        <w:ind w:left="360"/>
        <w:jc w:val="both"/>
        <w:rPr>
          <w:rFonts w:ascii="Times New Roman" w:hAnsi="Times New Roman" w:cs="Times New Roman"/>
          <w:lang w:val="ro-RO"/>
        </w:rPr>
      </w:pPr>
      <w:r w:rsidRPr="004F286C">
        <w:rPr>
          <w:rFonts w:ascii="Times New Roman" w:hAnsi="Times New Roman" w:cs="Times New Roman"/>
          <w:lang w:val="ro-RO"/>
        </w:rPr>
        <w:t xml:space="preserve">Award method </w:t>
      </w:r>
      <w:r>
        <w:rPr>
          <w:rFonts w:ascii="Times New Roman" w:hAnsi="Times New Roman" w:cs="Times New Roman"/>
          <w:lang w:val="ro-RO"/>
        </w:rPr>
        <w:t>applied</w:t>
      </w:r>
      <w:r w:rsidRPr="004F286C">
        <w:rPr>
          <w:rFonts w:ascii="Times New Roman" w:hAnsi="Times New Roman" w:cs="Times New Roman"/>
          <w:lang w:val="ro-RO"/>
        </w:rPr>
        <w:t xml:space="preserve">: </w:t>
      </w:r>
      <w:r w:rsidR="009E7810">
        <w:rPr>
          <w:rFonts w:ascii="Times New Roman" w:hAnsi="Times New Roman" w:cs="Times New Roman"/>
          <w:lang w:val="ro-RO"/>
        </w:rPr>
        <w:t>„</w:t>
      </w:r>
      <w:r w:rsidRPr="004F286C">
        <w:rPr>
          <w:rFonts w:ascii="Times New Roman" w:hAnsi="Times New Roman" w:cs="Times New Roman"/>
          <w:lang w:val="ro-RO"/>
        </w:rPr>
        <w:t>Direct acquisition</w:t>
      </w:r>
      <w:r w:rsidR="009E7810">
        <w:rPr>
          <w:rFonts w:ascii="Times New Roman" w:hAnsi="Times New Roman" w:cs="Times New Roman"/>
          <w:lang w:val="ro-RO"/>
        </w:rPr>
        <w:t>”</w:t>
      </w:r>
      <w:r w:rsidRPr="004F286C">
        <w:rPr>
          <w:rFonts w:ascii="Times New Roman" w:hAnsi="Times New Roman" w:cs="Times New Roman"/>
          <w:lang w:val="ro-RO"/>
        </w:rPr>
        <w:t xml:space="preserve"> pursuant to the provisions of Art. 12</w:t>
      </w:r>
      <w:r>
        <w:rPr>
          <w:rFonts w:ascii="Times New Roman" w:hAnsi="Times New Roman" w:cs="Times New Roman"/>
          <w:lang w:val="ro-RO"/>
        </w:rPr>
        <w:t xml:space="preserve">, </w:t>
      </w:r>
      <w:r w:rsidRPr="004F286C">
        <w:rPr>
          <w:rFonts w:ascii="Times New Roman" w:hAnsi="Times New Roman" w:cs="Times New Roman"/>
          <w:lang w:val="ro-RO"/>
        </w:rPr>
        <w:t>para. (4) of Law No. 99/2016 on sectoral procurement</w:t>
      </w:r>
      <w:r>
        <w:rPr>
          <w:rFonts w:ascii="Times New Roman" w:hAnsi="Times New Roman" w:cs="Times New Roman"/>
          <w:lang w:val="ro-RO"/>
        </w:rPr>
        <w:t>.</w:t>
      </w:r>
    </w:p>
    <w:p w:rsidR="00211DC4" w:rsidRPr="00211DC4" w:rsidRDefault="00AA731C" w:rsidP="00211DC4">
      <w:pPr>
        <w:numPr>
          <w:ilvl w:val="0"/>
          <w:numId w:val="20"/>
        </w:numPr>
        <w:spacing w:after="120"/>
        <w:ind w:left="360"/>
        <w:jc w:val="both"/>
        <w:rPr>
          <w:rFonts w:ascii="Times New Roman" w:hAnsi="Times New Roman" w:cs="Times New Roman"/>
          <w:lang w:val="ro-RO"/>
        </w:rPr>
      </w:pPr>
      <w:r w:rsidRPr="00AA731C">
        <w:rPr>
          <w:rFonts w:ascii="Times New Roman" w:hAnsi="Times New Roman" w:cs="Times New Roman"/>
          <w:lang w:val="ro-RO"/>
        </w:rPr>
        <w:t xml:space="preserve">Description of services: </w:t>
      </w:r>
      <w:r w:rsidR="00366AB2" w:rsidRPr="00366AB2">
        <w:rPr>
          <w:rFonts w:ascii="Times New Roman" w:hAnsi="Times New Roman" w:cs="Times New Roman"/>
          <w:lang w:val="ro-RO"/>
        </w:rPr>
        <w:t xml:space="preserve">Advertising services </w:t>
      </w:r>
      <w:r w:rsidR="00366AB2">
        <w:rPr>
          <w:rFonts w:ascii="Times New Roman" w:hAnsi="Times New Roman" w:cs="Times New Roman"/>
          <w:lang w:val="ro-RO"/>
        </w:rPr>
        <w:t xml:space="preserve">will </w:t>
      </w:r>
      <w:r w:rsidR="00366AB2" w:rsidRPr="00366AB2">
        <w:rPr>
          <w:rFonts w:ascii="Times New Roman" w:hAnsi="Times New Roman" w:cs="Times New Roman"/>
          <w:lang w:val="ro-RO"/>
        </w:rPr>
        <w:t>consist of inserting</w:t>
      </w:r>
      <w:r w:rsidR="00211DC4" w:rsidRPr="00211DC4">
        <w:rPr>
          <w:rFonts w:ascii="Times New Roman" w:hAnsi="Times New Roman" w:cs="Times New Roman"/>
          <w:lang w:val="ro-RO"/>
        </w:rPr>
        <w:t>:</w:t>
      </w:r>
    </w:p>
    <w:p w:rsidR="00211DC4" w:rsidRPr="00211DC4" w:rsidRDefault="00366AB2" w:rsidP="00BC2945">
      <w:pPr>
        <w:numPr>
          <w:ilvl w:val="0"/>
          <w:numId w:val="25"/>
        </w:numPr>
        <w:ind w:left="714" w:hanging="357"/>
        <w:jc w:val="both"/>
        <w:rPr>
          <w:rFonts w:ascii="Times New Roman" w:hAnsi="Times New Roman" w:cs="Times New Roman"/>
          <w:lang w:val="ro-RO"/>
        </w:rPr>
      </w:pPr>
      <w:r w:rsidRPr="00366AB2">
        <w:rPr>
          <w:rFonts w:ascii="Times New Roman" w:hAnsi="Times New Roman" w:cs="Times New Roman"/>
          <w:lang w:val="ro-RO"/>
        </w:rPr>
        <w:t xml:space="preserve">SNN </w:t>
      </w:r>
      <w:r>
        <w:rPr>
          <w:rFonts w:ascii="Times New Roman" w:hAnsi="Times New Roman" w:cs="Times New Roman"/>
          <w:lang w:val="ro-RO"/>
        </w:rPr>
        <w:t xml:space="preserve">profile </w:t>
      </w:r>
      <w:r w:rsidRPr="00366AB2">
        <w:rPr>
          <w:rFonts w:ascii="Times New Roman" w:hAnsi="Times New Roman" w:cs="Times New Roman"/>
          <w:lang w:val="ro-RO"/>
        </w:rPr>
        <w:t xml:space="preserve">in the </w:t>
      </w:r>
      <w:r>
        <w:rPr>
          <w:rFonts w:ascii="Times New Roman" w:hAnsi="Times New Roman" w:cs="Times New Roman"/>
          <w:lang w:val="ro-RO"/>
        </w:rPr>
        <w:t xml:space="preserve">electronic </w:t>
      </w:r>
      <w:r w:rsidRPr="00366AB2">
        <w:rPr>
          <w:rFonts w:ascii="Times New Roman" w:hAnsi="Times New Roman" w:cs="Times New Roman"/>
          <w:lang w:val="ro-RO"/>
        </w:rPr>
        <w:t xml:space="preserve">and </w:t>
      </w:r>
      <w:r>
        <w:rPr>
          <w:rFonts w:ascii="Times New Roman" w:hAnsi="Times New Roman" w:cs="Times New Roman"/>
          <w:lang w:val="ro-RO"/>
        </w:rPr>
        <w:t xml:space="preserve">printed </w:t>
      </w:r>
      <w:r w:rsidRPr="00366AB2">
        <w:rPr>
          <w:rFonts w:ascii="Times New Roman" w:hAnsi="Times New Roman" w:cs="Times New Roman"/>
          <w:lang w:val="ro-RO"/>
        </w:rPr>
        <w:t>versions of the study</w:t>
      </w:r>
      <w:r w:rsidR="00211DC4" w:rsidRPr="00211DC4">
        <w:rPr>
          <w:rFonts w:ascii="Times New Roman" w:hAnsi="Times New Roman" w:cs="Times New Roman"/>
          <w:lang w:val="ro-RO"/>
        </w:rPr>
        <w:t>;</w:t>
      </w:r>
    </w:p>
    <w:p w:rsidR="00211DC4" w:rsidRPr="00211DC4" w:rsidRDefault="00366AB2" w:rsidP="00BC2945">
      <w:pPr>
        <w:numPr>
          <w:ilvl w:val="0"/>
          <w:numId w:val="27"/>
        </w:numPr>
        <w:ind w:left="1077" w:hanging="357"/>
        <w:jc w:val="both"/>
        <w:rPr>
          <w:rFonts w:ascii="Times New Roman" w:hAnsi="Times New Roman" w:cs="Times New Roman"/>
          <w:lang w:val="ro-RO"/>
        </w:rPr>
      </w:pPr>
      <w:r w:rsidRPr="00366AB2">
        <w:rPr>
          <w:rFonts w:ascii="Times New Roman" w:hAnsi="Times New Roman" w:cs="Times New Roman"/>
          <w:lang w:val="ro-RO"/>
        </w:rPr>
        <w:t>1/1 page in the South East Europe Energy Outlook 2025 study</w:t>
      </w:r>
      <w:r w:rsidR="00211DC4" w:rsidRPr="00211DC4">
        <w:rPr>
          <w:rFonts w:ascii="Times New Roman" w:hAnsi="Times New Roman" w:cs="Times New Roman"/>
          <w:lang w:val="ro-RO"/>
        </w:rPr>
        <w:t>;</w:t>
      </w:r>
    </w:p>
    <w:p w:rsidR="00211DC4" w:rsidRDefault="00366AB2" w:rsidP="00BC2945">
      <w:pPr>
        <w:numPr>
          <w:ilvl w:val="0"/>
          <w:numId w:val="27"/>
        </w:numPr>
        <w:ind w:left="1077" w:hanging="357"/>
        <w:jc w:val="both"/>
        <w:rPr>
          <w:rFonts w:ascii="Times New Roman" w:hAnsi="Times New Roman" w:cs="Times New Roman"/>
          <w:lang w:val="ro-RO"/>
        </w:rPr>
      </w:pPr>
      <w:r w:rsidRPr="00366AB2">
        <w:rPr>
          <w:rFonts w:ascii="Times New Roman" w:hAnsi="Times New Roman" w:cs="Times New Roman"/>
          <w:lang w:val="ro-RO"/>
        </w:rPr>
        <w:t>Colours: CMYK</w:t>
      </w:r>
      <w:r>
        <w:rPr>
          <w:rFonts w:ascii="Times New Roman" w:hAnsi="Times New Roman" w:cs="Times New Roman"/>
          <w:lang w:val="ro-RO"/>
        </w:rPr>
        <w:t>;</w:t>
      </w:r>
    </w:p>
    <w:p w:rsidR="00366AB2" w:rsidRDefault="00366AB2" w:rsidP="00BC2945">
      <w:pPr>
        <w:numPr>
          <w:ilvl w:val="0"/>
          <w:numId w:val="27"/>
        </w:numPr>
        <w:ind w:left="1077" w:hanging="357"/>
        <w:jc w:val="both"/>
        <w:rPr>
          <w:rFonts w:ascii="Times New Roman" w:hAnsi="Times New Roman" w:cs="Times New Roman"/>
          <w:lang w:val="ro-RO"/>
        </w:rPr>
      </w:pPr>
      <w:r w:rsidRPr="00366AB2">
        <w:rPr>
          <w:rFonts w:ascii="Times New Roman" w:hAnsi="Times New Roman" w:cs="Times New Roman"/>
          <w:lang w:val="ro-RO"/>
        </w:rPr>
        <w:t>Black in text: 100% black</w:t>
      </w:r>
      <w:r>
        <w:rPr>
          <w:rFonts w:ascii="Times New Roman" w:hAnsi="Times New Roman" w:cs="Times New Roman"/>
          <w:lang w:val="ro-RO"/>
        </w:rPr>
        <w:t>;</w:t>
      </w:r>
    </w:p>
    <w:p w:rsidR="00366AB2" w:rsidRDefault="00366AB2" w:rsidP="00BC2945">
      <w:pPr>
        <w:numPr>
          <w:ilvl w:val="0"/>
          <w:numId w:val="27"/>
        </w:numPr>
        <w:ind w:left="1077" w:hanging="357"/>
        <w:jc w:val="both"/>
        <w:rPr>
          <w:rFonts w:ascii="Times New Roman" w:hAnsi="Times New Roman" w:cs="Times New Roman"/>
          <w:lang w:val="ro-RO"/>
        </w:rPr>
      </w:pPr>
      <w:r w:rsidRPr="00366AB2">
        <w:rPr>
          <w:rFonts w:ascii="Times New Roman" w:hAnsi="Times New Roman" w:cs="Times New Roman"/>
          <w:lang w:val="ro-RO"/>
        </w:rPr>
        <w:t>Resolution: 300 dpi</w:t>
      </w:r>
      <w:r>
        <w:rPr>
          <w:rFonts w:ascii="Times New Roman" w:hAnsi="Times New Roman" w:cs="Times New Roman"/>
          <w:lang w:val="ro-RO"/>
        </w:rPr>
        <w:t>;</w:t>
      </w:r>
    </w:p>
    <w:p w:rsidR="00366AB2" w:rsidRDefault="00366AB2" w:rsidP="00366AB2">
      <w:pPr>
        <w:numPr>
          <w:ilvl w:val="0"/>
          <w:numId w:val="27"/>
        </w:numPr>
        <w:spacing w:after="120"/>
        <w:jc w:val="both"/>
        <w:rPr>
          <w:rFonts w:ascii="Times New Roman" w:hAnsi="Times New Roman" w:cs="Times New Roman"/>
          <w:lang w:val="ro-RO"/>
        </w:rPr>
      </w:pPr>
      <w:r w:rsidRPr="00366AB2">
        <w:rPr>
          <w:rFonts w:ascii="Times New Roman" w:hAnsi="Times New Roman" w:cs="Times New Roman"/>
          <w:lang w:val="ro-RO"/>
        </w:rPr>
        <w:t xml:space="preserve">Format: </w:t>
      </w:r>
      <w:r w:rsidR="009E7810">
        <w:rPr>
          <w:rFonts w:ascii="Times New Roman" w:hAnsi="Times New Roman" w:cs="Times New Roman"/>
          <w:lang w:val="ro-RO"/>
        </w:rPr>
        <w:t>„</w:t>
      </w:r>
      <w:r>
        <w:rPr>
          <w:rFonts w:ascii="Times New Roman" w:hAnsi="Times New Roman" w:cs="Times New Roman"/>
          <w:lang w:val="ro-RO"/>
        </w:rPr>
        <w:t>.jpg</w:t>
      </w:r>
      <w:r w:rsidR="009E7810">
        <w:rPr>
          <w:rFonts w:ascii="Times New Roman" w:hAnsi="Times New Roman" w:cs="Times New Roman"/>
          <w:lang w:val="ro-RO"/>
        </w:rPr>
        <w:t>”</w:t>
      </w:r>
      <w:r w:rsidRPr="00366AB2">
        <w:rPr>
          <w:rFonts w:ascii="Times New Roman" w:hAnsi="Times New Roman" w:cs="Times New Roman"/>
          <w:lang w:val="ro-RO"/>
        </w:rPr>
        <w:t xml:space="preserve">, </w:t>
      </w:r>
      <w:r w:rsidR="009E7810">
        <w:rPr>
          <w:rFonts w:ascii="Times New Roman" w:hAnsi="Times New Roman" w:cs="Times New Roman"/>
          <w:lang w:val="ro-RO"/>
        </w:rPr>
        <w:t>„</w:t>
      </w:r>
      <w:r>
        <w:rPr>
          <w:rFonts w:ascii="Times New Roman" w:hAnsi="Times New Roman" w:cs="Times New Roman"/>
          <w:lang w:val="ro-RO"/>
        </w:rPr>
        <w:t>.pdf</w:t>
      </w:r>
      <w:r w:rsidR="009E7810">
        <w:rPr>
          <w:rFonts w:ascii="Times New Roman" w:hAnsi="Times New Roman" w:cs="Times New Roman"/>
          <w:lang w:val="ro-RO"/>
        </w:rPr>
        <w:t>”</w:t>
      </w:r>
      <w:r>
        <w:rPr>
          <w:rFonts w:ascii="Times New Roman" w:hAnsi="Times New Roman" w:cs="Times New Roman"/>
          <w:lang w:val="ro-RO"/>
        </w:rPr>
        <w:t>;</w:t>
      </w:r>
    </w:p>
    <w:p w:rsidR="00366AB2" w:rsidRDefault="00366AB2" w:rsidP="009A27BF">
      <w:pPr>
        <w:numPr>
          <w:ilvl w:val="0"/>
          <w:numId w:val="25"/>
        </w:numPr>
        <w:spacing w:after="120"/>
        <w:ind w:left="714" w:hanging="357"/>
        <w:jc w:val="both"/>
        <w:rPr>
          <w:rFonts w:ascii="Times New Roman" w:hAnsi="Times New Roman" w:cs="Times New Roman"/>
          <w:lang w:val="ro-RO"/>
        </w:rPr>
      </w:pPr>
      <w:r w:rsidRPr="00366AB2">
        <w:rPr>
          <w:rFonts w:ascii="Times New Roman" w:hAnsi="Times New Roman" w:cs="Times New Roman"/>
          <w:lang w:val="ro-RO"/>
        </w:rPr>
        <w:t>The SNN logo shall appear on the third page of the study, as well as on the back cover</w:t>
      </w:r>
      <w:r>
        <w:rPr>
          <w:rFonts w:ascii="Times New Roman" w:hAnsi="Times New Roman" w:cs="Times New Roman"/>
          <w:lang w:val="ro-RO"/>
        </w:rPr>
        <w:t>;</w:t>
      </w:r>
    </w:p>
    <w:p w:rsidR="00366AB2" w:rsidRPr="00211DC4" w:rsidRDefault="00366AB2" w:rsidP="009A27BF">
      <w:pPr>
        <w:numPr>
          <w:ilvl w:val="0"/>
          <w:numId w:val="25"/>
        </w:numPr>
        <w:spacing w:after="120"/>
        <w:ind w:left="714" w:hanging="357"/>
        <w:jc w:val="both"/>
        <w:rPr>
          <w:rFonts w:ascii="Times New Roman" w:hAnsi="Times New Roman" w:cs="Times New Roman"/>
          <w:lang w:val="ro-RO"/>
        </w:rPr>
      </w:pPr>
      <w:r w:rsidRPr="00366AB2">
        <w:rPr>
          <w:rFonts w:ascii="Times New Roman" w:hAnsi="Times New Roman" w:cs="Times New Roman"/>
          <w:lang w:val="ro-RO"/>
        </w:rPr>
        <w:t>The SNN logo must appear on all banners that will be placed in various locations during the presentation tours where the study will be presented</w:t>
      </w:r>
      <w:r>
        <w:rPr>
          <w:rFonts w:ascii="Times New Roman" w:hAnsi="Times New Roman" w:cs="Times New Roman"/>
          <w:lang w:val="ro-RO"/>
        </w:rPr>
        <w:t>.</w:t>
      </w:r>
    </w:p>
    <w:p w:rsidR="00B33B9F" w:rsidRPr="00B33B9F" w:rsidRDefault="00EC403E" w:rsidP="00B33B9F">
      <w:pPr>
        <w:numPr>
          <w:ilvl w:val="0"/>
          <w:numId w:val="20"/>
        </w:numPr>
        <w:spacing w:after="120"/>
        <w:ind w:left="357" w:hanging="357"/>
        <w:jc w:val="both"/>
        <w:rPr>
          <w:rFonts w:ascii="Times New Roman" w:hAnsi="Times New Roman" w:cs="Times New Roman"/>
          <w:lang w:val="ro-RO"/>
        </w:rPr>
      </w:pPr>
      <w:r>
        <w:rPr>
          <w:rFonts w:ascii="Times New Roman" w:hAnsi="Times New Roman" w:cs="Times New Roman"/>
          <w:lang w:val="ro-RO"/>
        </w:rPr>
        <w:t xml:space="preserve">Bids shall </w:t>
      </w:r>
      <w:r w:rsidR="00B33B9F" w:rsidRPr="00AA731C">
        <w:rPr>
          <w:rFonts w:ascii="Times New Roman" w:hAnsi="Times New Roman" w:cs="Times New Roman"/>
          <w:lang w:val="ro-RO"/>
        </w:rPr>
        <w:t xml:space="preserve">be </w:t>
      </w:r>
      <w:r>
        <w:rPr>
          <w:rFonts w:ascii="Times New Roman" w:hAnsi="Times New Roman" w:cs="Times New Roman"/>
          <w:lang w:val="ro-RO"/>
        </w:rPr>
        <w:t xml:space="preserve">submitted </w:t>
      </w:r>
      <w:r w:rsidR="00B33B9F" w:rsidRPr="00AA731C">
        <w:rPr>
          <w:rFonts w:ascii="Times New Roman" w:hAnsi="Times New Roman" w:cs="Times New Roman"/>
          <w:lang w:val="ro-RO"/>
        </w:rPr>
        <w:t xml:space="preserve">in Romanian </w:t>
      </w:r>
      <w:r w:rsidR="00B33B9F" w:rsidRPr="00B33B9F">
        <w:rPr>
          <w:rFonts w:ascii="Times New Roman" w:hAnsi="Times New Roman" w:cs="Times New Roman"/>
          <w:lang w:val="ro-RO"/>
        </w:rPr>
        <w:t>or English</w:t>
      </w:r>
      <w:r w:rsidR="00B33B9F">
        <w:rPr>
          <w:rFonts w:ascii="Times New Roman" w:hAnsi="Times New Roman" w:cs="Times New Roman"/>
          <w:lang w:val="ro-RO"/>
        </w:rPr>
        <w:t>.</w:t>
      </w:r>
    </w:p>
    <w:p w:rsidR="00A5083A" w:rsidRPr="00AA731C" w:rsidRDefault="00EC403E" w:rsidP="00A5083A">
      <w:pPr>
        <w:numPr>
          <w:ilvl w:val="0"/>
          <w:numId w:val="20"/>
        </w:numPr>
        <w:ind w:left="360"/>
        <w:jc w:val="both"/>
        <w:rPr>
          <w:rFonts w:ascii="Times New Roman" w:hAnsi="Times New Roman" w:cs="Times New Roman"/>
          <w:lang w:val="ro-RO"/>
        </w:rPr>
      </w:pPr>
      <w:r>
        <w:rPr>
          <w:rFonts w:ascii="Times New Roman" w:hAnsi="Times New Roman" w:cs="Times New Roman"/>
          <w:bCs/>
          <w:lang w:val="ro-RO"/>
        </w:rPr>
        <w:t xml:space="preserve">Each bid </w:t>
      </w:r>
      <w:r w:rsidR="00A5083A" w:rsidRPr="00AA731C">
        <w:rPr>
          <w:rFonts w:ascii="Times New Roman" w:hAnsi="Times New Roman" w:cs="Times New Roman"/>
          <w:bCs/>
          <w:lang w:val="ro-RO"/>
        </w:rPr>
        <w:t>shall include:</w:t>
      </w:r>
    </w:p>
    <w:p w:rsidR="00A5083A" w:rsidRPr="00A5083A" w:rsidRDefault="000C12A6" w:rsidP="00A5083A">
      <w:pPr>
        <w:numPr>
          <w:ilvl w:val="0"/>
          <w:numId w:val="23"/>
        </w:numPr>
        <w:jc w:val="both"/>
        <w:rPr>
          <w:rFonts w:ascii="Times New Roman" w:hAnsi="Times New Roman" w:cs="Times New Roman"/>
          <w:lang w:val="ro-RO"/>
        </w:rPr>
      </w:pPr>
      <w:bookmarkStart w:id="5" w:name="_Hlk73973981"/>
      <w:r w:rsidRPr="000C12A6">
        <w:rPr>
          <w:rFonts w:ascii="Times New Roman" w:hAnsi="Times New Roman" w:cs="Times New Roman"/>
          <w:b/>
          <w:lang w:val="ro-RO"/>
        </w:rPr>
        <w:t>Statement regarding nonconformity with the provisions of Art. 72 and 73 of Law no 99/2016 regarding sectoral procurement</w:t>
      </w:r>
      <w:r w:rsidR="00A5083A" w:rsidRPr="00A5083A">
        <w:rPr>
          <w:rFonts w:ascii="Times New Roman" w:hAnsi="Times New Roman" w:cs="Times New Roman"/>
          <w:b/>
          <w:lang w:val="ro-RO"/>
        </w:rPr>
        <w:t xml:space="preserve"> </w:t>
      </w:r>
      <w:r w:rsidR="00A5083A" w:rsidRPr="00A5083A">
        <w:rPr>
          <w:rFonts w:ascii="Times New Roman" w:hAnsi="Times New Roman" w:cs="Times New Roman"/>
          <w:lang w:val="ro-RO"/>
        </w:rPr>
        <w:t>(</w:t>
      </w:r>
      <w:r w:rsidR="00A5083A" w:rsidRPr="00A5083A">
        <w:rPr>
          <w:rFonts w:ascii="Times New Roman" w:hAnsi="Times New Roman" w:cs="Times New Roman"/>
          <w:b/>
          <w:lang w:val="ro-RO"/>
        </w:rPr>
        <w:t>Form No. 1</w:t>
      </w:r>
      <w:bookmarkStart w:id="6" w:name="OLE_LINK87"/>
      <w:r w:rsidR="00A5083A" w:rsidRPr="00A5083A">
        <w:rPr>
          <w:rFonts w:ascii="Times New Roman" w:hAnsi="Times New Roman" w:cs="Times New Roman"/>
          <w:lang w:val="ro-RO"/>
        </w:rPr>
        <w:t xml:space="preserve"> attached</w:t>
      </w:r>
      <w:bookmarkEnd w:id="6"/>
      <w:r w:rsidR="00A5083A" w:rsidRPr="00A5083A">
        <w:rPr>
          <w:rFonts w:ascii="Times New Roman" w:hAnsi="Times New Roman" w:cs="Times New Roman"/>
          <w:bCs/>
          <w:lang w:val="ro-RO"/>
        </w:rPr>
        <w:t xml:space="preserve"> to this announcement </w:t>
      </w:r>
      <w:r w:rsidR="00A5083A" w:rsidRPr="00A5083A">
        <w:rPr>
          <w:rFonts w:ascii="Times New Roman" w:hAnsi="Times New Roman" w:cs="Times New Roman"/>
          <w:lang w:val="ro-RO"/>
        </w:rPr>
        <w:t>must be completed</w:t>
      </w:r>
      <w:r w:rsidR="00A5083A" w:rsidRPr="00A5083A">
        <w:rPr>
          <w:rFonts w:ascii="Times New Roman" w:hAnsi="Times New Roman" w:cs="Times New Roman"/>
          <w:bCs/>
          <w:lang w:val="ro-RO"/>
        </w:rPr>
        <w:t>)</w:t>
      </w:r>
      <w:r w:rsidR="00A5083A" w:rsidRPr="00A5083A">
        <w:rPr>
          <w:rFonts w:ascii="Times New Roman" w:hAnsi="Times New Roman" w:cs="Times New Roman"/>
          <w:lang w:val="ro-RO"/>
        </w:rPr>
        <w:t>.</w:t>
      </w:r>
    </w:p>
    <w:bookmarkEnd w:id="5"/>
    <w:p w:rsidR="00A5083A" w:rsidRPr="00A5083A" w:rsidRDefault="00A5083A" w:rsidP="00A5083A">
      <w:pPr>
        <w:numPr>
          <w:ilvl w:val="0"/>
          <w:numId w:val="23"/>
        </w:numPr>
        <w:jc w:val="both"/>
        <w:rPr>
          <w:rFonts w:ascii="Times New Roman" w:hAnsi="Times New Roman" w:cs="Times New Roman"/>
          <w:color w:val="0000FF"/>
          <w:lang w:val="ro-RO"/>
        </w:rPr>
      </w:pPr>
      <w:r w:rsidRPr="00744212">
        <w:rPr>
          <w:rFonts w:ascii="Times New Roman" w:hAnsi="Times New Roman" w:cs="Times New Roman"/>
          <w:b/>
          <w:lang w:val="ro-RO"/>
        </w:rPr>
        <w:t xml:space="preserve">Technical bid </w:t>
      </w:r>
      <w:r w:rsidRPr="00744212">
        <w:rPr>
          <w:rFonts w:ascii="Times New Roman" w:hAnsi="Times New Roman" w:cs="Times New Roman"/>
        </w:rPr>
        <w:t xml:space="preserve">– </w:t>
      </w:r>
      <w:r w:rsidRPr="00744212">
        <w:rPr>
          <w:rFonts w:ascii="Times New Roman" w:hAnsi="Times New Roman" w:cs="Times New Roman"/>
          <w:b/>
          <w:lang w:val="ro-RO"/>
        </w:rPr>
        <w:t xml:space="preserve">a document </w:t>
      </w:r>
      <w:r w:rsidR="008F6BCB">
        <w:rPr>
          <w:rFonts w:ascii="Times New Roman" w:hAnsi="Times New Roman" w:cs="Times New Roman"/>
          <w:b/>
          <w:lang w:val="ro-RO"/>
        </w:rPr>
        <w:t xml:space="preserve">containing </w:t>
      </w:r>
      <w:r w:rsidRPr="00744212">
        <w:rPr>
          <w:rFonts w:ascii="Times New Roman" w:hAnsi="Times New Roman" w:cs="Times New Roman"/>
          <w:b/>
          <w:lang w:val="ro-RO"/>
        </w:rPr>
        <w:t xml:space="preserve">a commentary </w:t>
      </w:r>
      <w:r w:rsidR="00744212" w:rsidRPr="00744212">
        <w:rPr>
          <w:rFonts w:ascii="Times New Roman" w:hAnsi="Times New Roman" w:cs="Times New Roman"/>
          <w:b/>
          <w:lang w:val="ro-RO"/>
        </w:rPr>
        <w:t xml:space="preserve">on </w:t>
      </w:r>
      <w:r w:rsidR="00744212">
        <w:rPr>
          <w:rFonts w:ascii="Times New Roman" w:hAnsi="Times New Roman" w:cs="Times New Roman"/>
          <w:b/>
          <w:lang w:val="ro-RO"/>
        </w:rPr>
        <w:t>the requirements set out</w:t>
      </w:r>
      <w:bookmarkStart w:id="7" w:name="OLE_LINK86"/>
      <w:r w:rsidR="00744212">
        <w:rPr>
          <w:rFonts w:ascii="Times New Roman" w:hAnsi="Times New Roman" w:cs="Times New Roman"/>
          <w:b/>
          <w:lang w:val="ro-RO"/>
        </w:rPr>
        <w:t xml:space="preserve"> in point 4 above</w:t>
      </w:r>
      <w:bookmarkEnd w:id="7"/>
      <w:r>
        <w:rPr>
          <w:rFonts w:ascii="Times New Roman" w:hAnsi="Times New Roman" w:cs="Times New Roman"/>
          <w:lang w:val="ro-RO"/>
        </w:rPr>
        <w:t xml:space="preserve"> , demonstrating the technical bid's compliance with </w:t>
      </w:r>
      <w:r w:rsidR="008F6BCB">
        <w:rPr>
          <w:rFonts w:ascii="Times New Roman" w:hAnsi="Times New Roman" w:cs="Times New Roman"/>
          <w:lang w:val="ro-RO"/>
        </w:rPr>
        <w:t>these requirements</w:t>
      </w:r>
      <w:r w:rsidRPr="00A5083A">
        <w:rPr>
          <w:rFonts w:ascii="Times New Roman" w:hAnsi="Times New Roman" w:cs="Times New Roman"/>
          <w:color w:val="0000FF"/>
          <w:lang w:val="ro-RO"/>
        </w:rPr>
        <w:t>.</w:t>
      </w:r>
    </w:p>
    <w:p w:rsidR="00A5083A" w:rsidRPr="00A5083A" w:rsidRDefault="00A5083A" w:rsidP="00A5083A">
      <w:pPr>
        <w:widowControl/>
        <w:numPr>
          <w:ilvl w:val="0"/>
          <w:numId w:val="23"/>
        </w:numPr>
        <w:autoSpaceDE/>
        <w:autoSpaceDN/>
        <w:adjustRightInd/>
        <w:ind w:left="714" w:hanging="357"/>
        <w:jc w:val="both"/>
        <w:rPr>
          <w:rFonts w:ascii="Times New Roman" w:hAnsi="Times New Roman" w:cs="Times New Roman"/>
          <w:bCs/>
          <w:lang w:val="ro-RO"/>
        </w:rPr>
      </w:pPr>
      <w:r w:rsidRPr="00A5083A">
        <w:rPr>
          <w:rFonts w:ascii="Times New Roman" w:hAnsi="Times New Roman" w:cs="Times New Roman"/>
          <w:b/>
          <w:bCs/>
          <w:lang w:val="ro-RO"/>
        </w:rPr>
        <w:t xml:space="preserve">Financial offer </w:t>
      </w:r>
      <w:r w:rsidRPr="00A5083A">
        <w:rPr>
          <w:rFonts w:ascii="Times New Roman" w:hAnsi="Times New Roman" w:cs="Times New Roman"/>
          <w:bCs/>
          <w:lang w:val="ro-RO"/>
        </w:rPr>
        <w:t xml:space="preserve">– </w:t>
      </w:r>
      <w:r w:rsidRPr="00A5083A">
        <w:rPr>
          <w:rFonts w:ascii="Times New Roman" w:hAnsi="Times New Roman" w:cs="Times New Roman"/>
          <w:b/>
          <w:bCs/>
          <w:lang w:val="ro-RO"/>
        </w:rPr>
        <w:t xml:space="preserve">Form No. 2 </w:t>
      </w:r>
      <w:r w:rsidRPr="00A5083A">
        <w:rPr>
          <w:rFonts w:ascii="Times New Roman" w:hAnsi="Times New Roman" w:cs="Times New Roman"/>
          <w:bCs/>
          <w:lang w:val="ro-RO"/>
        </w:rPr>
        <w:t xml:space="preserve">attached to this announcement shall be completed. </w:t>
      </w:r>
      <w:r w:rsidR="00F5727A">
        <w:rPr>
          <w:rFonts w:ascii="Times New Roman" w:hAnsi="Times New Roman" w:cs="Times New Roman"/>
          <w:bCs/>
          <w:lang w:val="ro-RO"/>
        </w:rPr>
        <w:t xml:space="preserve">The offered price shall </w:t>
      </w:r>
      <w:r w:rsidRPr="00A5083A">
        <w:rPr>
          <w:rFonts w:ascii="Times New Roman" w:hAnsi="Times New Roman" w:cs="Times New Roman"/>
          <w:bCs/>
          <w:lang w:val="ro-RO"/>
        </w:rPr>
        <w:t xml:space="preserve">include all costs related to the provision of services under the conditions requested </w:t>
      </w:r>
      <w:r w:rsidR="008F6BCB" w:rsidRPr="008F6BCB">
        <w:rPr>
          <w:rFonts w:ascii="Times New Roman" w:hAnsi="Times New Roman" w:cs="Times New Roman"/>
          <w:bCs/>
          <w:lang w:val="ro-RO"/>
        </w:rPr>
        <w:t>in point 4 above</w:t>
      </w:r>
      <w:r w:rsidRPr="00A5083A">
        <w:rPr>
          <w:rFonts w:ascii="Times New Roman" w:hAnsi="Times New Roman" w:cs="Times New Roman"/>
          <w:bCs/>
          <w:lang w:val="ro-RO"/>
        </w:rPr>
        <w:t>.</w:t>
      </w:r>
    </w:p>
    <w:p w:rsidR="00A5083A" w:rsidRPr="00A5083A" w:rsidRDefault="00A5083A" w:rsidP="00A5083A">
      <w:pPr>
        <w:widowControl/>
        <w:numPr>
          <w:ilvl w:val="0"/>
          <w:numId w:val="23"/>
        </w:numPr>
        <w:autoSpaceDE/>
        <w:autoSpaceDN/>
        <w:adjustRightInd/>
        <w:spacing w:after="120"/>
        <w:jc w:val="both"/>
        <w:rPr>
          <w:rFonts w:ascii="Times New Roman" w:hAnsi="Times New Roman" w:cs="Times New Roman"/>
          <w:bCs/>
          <w:lang w:val="ro-RO"/>
        </w:rPr>
      </w:pPr>
      <w:r w:rsidRPr="008F6BCB">
        <w:rPr>
          <w:rFonts w:ascii="Times New Roman" w:hAnsi="Times New Roman" w:cs="Times New Roman"/>
          <w:b/>
          <w:bCs/>
          <w:lang w:val="ro-RO"/>
        </w:rPr>
        <w:t>Power of attorney</w:t>
      </w:r>
      <w:r w:rsidRPr="00A5083A">
        <w:rPr>
          <w:rFonts w:ascii="Times New Roman" w:hAnsi="Times New Roman" w:cs="Times New Roman"/>
          <w:bCs/>
          <w:lang w:val="ro-RO"/>
        </w:rPr>
        <w:t xml:space="preserve">, if the signatory of the documents comprising the bid is not the legal representative of the bidder – </w:t>
      </w:r>
      <w:r w:rsidRPr="00A5083A">
        <w:rPr>
          <w:rFonts w:ascii="Times New Roman" w:hAnsi="Times New Roman" w:cs="Times New Roman"/>
          <w:b/>
          <w:bCs/>
          <w:lang w:val="ro-RO"/>
        </w:rPr>
        <w:t xml:space="preserve">Form No. 3 </w:t>
      </w:r>
      <w:r w:rsidR="008F6BCB">
        <w:rPr>
          <w:rFonts w:ascii="Times New Roman" w:hAnsi="Times New Roman" w:cs="Times New Roman"/>
          <w:lang w:val="ro-RO"/>
        </w:rPr>
        <w:t xml:space="preserve">attached to </w:t>
      </w:r>
      <w:r w:rsidRPr="00A5083A">
        <w:rPr>
          <w:rFonts w:ascii="Times New Roman" w:hAnsi="Times New Roman" w:cs="Times New Roman"/>
          <w:bCs/>
          <w:lang w:val="ro-RO"/>
        </w:rPr>
        <w:t>this announcement shall be completed.</w:t>
      </w:r>
    </w:p>
    <w:p w:rsidR="00315972" w:rsidRPr="008C3DE2" w:rsidRDefault="00315972" w:rsidP="00315972">
      <w:pPr>
        <w:numPr>
          <w:ilvl w:val="0"/>
          <w:numId w:val="20"/>
        </w:numPr>
        <w:spacing w:after="120"/>
        <w:ind w:left="360"/>
        <w:jc w:val="both"/>
        <w:rPr>
          <w:rFonts w:ascii="Times New Roman" w:hAnsi="Times New Roman" w:cs="Times New Roman"/>
          <w:lang w:val="ro-RO"/>
        </w:rPr>
      </w:pPr>
      <w:r w:rsidRPr="00567BC7">
        <w:rPr>
          <w:rFonts w:ascii="Times New Roman" w:hAnsi="Times New Roman" w:cs="Times New Roman"/>
          <w:lang w:val="ro-RO"/>
        </w:rPr>
        <w:t xml:space="preserve">Alternative offers will not be </w:t>
      </w:r>
      <w:r>
        <w:rPr>
          <w:rFonts w:ascii="Times New Roman" w:hAnsi="Times New Roman" w:cs="Times New Roman"/>
          <w:lang w:val="ro-RO"/>
        </w:rPr>
        <w:t>accepted</w:t>
      </w:r>
      <w:r w:rsidRPr="00567BC7">
        <w:rPr>
          <w:rFonts w:ascii="Times New Roman" w:hAnsi="Times New Roman" w:cs="Times New Roman"/>
          <w:lang w:val="ro-RO"/>
        </w:rPr>
        <w:t>.</w:t>
      </w:r>
    </w:p>
    <w:p w:rsidR="00315972" w:rsidRPr="005A6651" w:rsidRDefault="00315972" w:rsidP="00315972">
      <w:pPr>
        <w:numPr>
          <w:ilvl w:val="0"/>
          <w:numId w:val="20"/>
        </w:numPr>
        <w:spacing w:after="120"/>
        <w:ind w:left="360"/>
        <w:jc w:val="both"/>
        <w:rPr>
          <w:rFonts w:ascii="Times New Roman" w:hAnsi="Times New Roman" w:cs="Times New Roman"/>
          <w:lang w:val="ro-RO"/>
        </w:rPr>
      </w:pPr>
      <w:r>
        <w:rPr>
          <w:rFonts w:ascii="Times New Roman" w:hAnsi="Times New Roman" w:cs="Times New Roman"/>
          <w:lang w:val="ro-RO"/>
        </w:rPr>
        <w:lastRenderedPageBreak/>
        <w:t xml:space="preserve">Bids </w:t>
      </w:r>
      <w:r w:rsidRPr="00F42DB0">
        <w:rPr>
          <w:rFonts w:ascii="Times New Roman" w:hAnsi="Times New Roman" w:cs="Times New Roman"/>
          <w:lang w:val="ro-RO"/>
        </w:rPr>
        <w:t xml:space="preserve">must be </w:t>
      </w:r>
      <w:r>
        <w:rPr>
          <w:rFonts w:ascii="Times New Roman" w:hAnsi="Times New Roman" w:cs="Times New Roman"/>
          <w:lang w:val="ro-RO"/>
        </w:rPr>
        <w:t xml:space="preserve">valid </w:t>
      </w:r>
      <w:r w:rsidRPr="00F42DB0">
        <w:rPr>
          <w:rFonts w:ascii="Times New Roman" w:hAnsi="Times New Roman" w:cs="Times New Roman"/>
          <w:lang w:val="ro-RO"/>
        </w:rPr>
        <w:t>until at least</w:t>
      </w:r>
      <w:r>
        <w:rPr>
          <w:rFonts w:ascii="Times New Roman" w:hAnsi="Times New Roman" w:cs="Times New Roman"/>
          <w:b/>
          <w:lang w:val="ro-RO"/>
        </w:rPr>
        <w:t xml:space="preserve"> 26 November 2025</w:t>
      </w:r>
      <w:r w:rsidRPr="00AA731C">
        <w:rPr>
          <w:rFonts w:ascii="Times New Roman" w:hAnsi="Times New Roman" w:cs="Times New Roman"/>
          <w:bCs/>
          <w:lang w:val="ro-RO"/>
        </w:rPr>
        <w:t>.</w:t>
      </w:r>
    </w:p>
    <w:p w:rsidR="00AA731C" w:rsidRPr="00A5083A" w:rsidRDefault="00465840" w:rsidP="00AA731C">
      <w:pPr>
        <w:numPr>
          <w:ilvl w:val="0"/>
          <w:numId w:val="20"/>
        </w:numPr>
        <w:spacing w:after="120"/>
        <w:ind w:left="360"/>
        <w:jc w:val="both"/>
        <w:rPr>
          <w:rFonts w:ascii="Times New Roman" w:hAnsi="Times New Roman" w:cs="Times New Roman"/>
          <w:lang w:val="ro-RO"/>
        </w:rPr>
      </w:pPr>
      <w:r w:rsidRPr="00A5083A">
        <w:rPr>
          <w:rFonts w:ascii="Times New Roman" w:hAnsi="Times New Roman" w:cs="Times New Roman"/>
          <w:lang w:val="ro-RO"/>
        </w:rPr>
        <w:t xml:space="preserve">Estimated value </w:t>
      </w:r>
      <w:r w:rsidR="00AA731C" w:rsidRPr="00A5083A">
        <w:rPr>
          <w:rFonts w:ascii="Times New Roman" w:hAnsi="Times New Roman" w:cs="Times New Roman"/>
          <w:lang w:val="ro-RO"/>
        </w:rPr>
        <w:t xml:space="preserve">of the procurement: </w:t>
      </w:r>
      <w:r w:rsidR="00CC6541">
        <w:rPr>
          <w:rFonts w:ascii="Times New Roman" w:hAnsi="Times New Roman" w:cs="Times New Roman"/>
          <w:b/>
          <w:lang w:val="ro-RO"/>
        </w:rPr>
        <w:t>EUR 6</w:t>
      </w:r>
      <w:r w:rsidR="00366AB2" w:rsidRPr="00A5083A">
        <w:rPr>
          <w:rFonts w:ascii="Times New Roman" w:hAnsi="Times New Roman" w:cs="Times New Roman"/>
          <w:b/>
          <w:lang w:val="ro-RO"/>
        </w:rPr>
        <w:t>,</w:t>
      </w:r>
      <w:r w:rsidR="00CC6541">
        <w:rPr>
          <w:rFonts w:ascii="Times New Roman" w:hAnsi="Times New Roman" w:cs="Times New Roman"/>
          <w:b/>
          <w:lang w:val="ro-RO"/>
        </w:rPr>
        <w:t>000.</w:t>
      </w:r>
      <w:r w:rsidR="00366AB2" w:rsidRPr="00A5083A">
        <w:rPr>
          <w:rFonts w:ascii="Times New Roman" w:hAnsi="Times New Roman" w:cs="Times New Roman"/>
          <w:b/>
          <w:lang w:val="ro-RO"/>
        </w:rPr>
        <w:t xml:space="preserve">00 </w:t>
      </w:r>
      <w:r w:rsidR="00AA731C" w:rsidRPr="00A5083A">
        <w:rPr>
          <w:rFonts w:ascii="Times New Roman" w:hAnsi="Times New Roman" w:cs="Times New Roman"/>
          <w:b/>
          <w:lang w:val="ro-RO"/>
        </w:rPr>
        <w:t>excluding VAT</w:t>
      </w:r>
      <w:r w:rsidR="002E5A89" w:rsidRPr="00A5083A">
        <w:rPr>
          <w:rFonts w:ascii="Times New Roman" w:hAnsi="Times New Roman" w:cs="Times New Roman"/>
          <w:lang w:val="ro-RO"/>
        </w:rPr>
        <w:t>.</w:t>
      </w:r>
    </w:p>
    <w:p w:rsidR="00315972" w:rsidRPr="00C169BF" w:rsidRDefault="00315972" w:rsidP="00315972">
      <w:pPr>
        <w:numPr>
          <w:ilvl w:val="0"/>
          <w:numId w:val="20"/>
        </w:numPr>
        <w:spacing w:after="120"/>
        <w:ind w:left="360"/>
        <w:jc w:val="both"/>
        <w:rPr>
          <w:rFonts w:ascii="Times New Roman" w:hAnsi="Times New Roman" w:cs="Times New Roman"/>
          <w:lang w:val="ro-RO"/>
        </w:rPr>
      </w:pPr>
      <w:r w:rsidRPr="006B2AB9">
        <w:rPr>
          <w:rFonts w:ascii="Times New Roman" w:hAnsi="Times New Roman" w:cs="Times New Roman"/>
          <w:bCs/>
          <w:lang w:val="ro-RO"/>
        </w:rPr>
        <w:t xml:space="preserve">Evaluation criterion applicable to bids: </w:t>
      </w:r>
      <w:r w:rsidR="009E7810">
        <w:rPr>
          <w:rFonts w:ascii="Times New Roman" w:hAnsi="Times New Roman" w:cs="Times New Roman"/>
          <w:bCs/>
          <w:lang w:val="ro-RO"/>
        </w:rPr>
        <w:t>„</w:t>
      </w:r>
      <w:r w:rsidRPr="00E57C16">
        <w:rPr>
          <w:rFonts w:ascii="Times New Roman" w:hAnsi="Times New Roman" w:cs="Times New Roman"/>
          <w:bCs/>
          <w:lang w:val="ro-RO"/>
        </w:rPr>
        <w:t>Lowest price</w:t>
      </w:r>
      <w:r w:rsidR="009E7810">
        <w:rPr>
          <w:rFonts w:ascii="Times New Roman" w:hAnsi="Times New Roman" w:cs="Times New Roman"/>
          <w:bCs/>
          <w:lang w:val="ro-RO"/>
        </w:rPr>
        <w:t>”</w:t>
      </w:r>
      <w:r>
        <w:rPr>
          <w:rFonts w:ascii="Times New Roman" w:hAnsi="Times New Roman" w:cs="Times New Roman"/>
          <w:bCs/>
          <w:lang w:val="ro-RO"/>
        </w:rPr>
        <w:t>.</w:t>
      </w:r>
    </w:p>
    <w:p w:rsidR="00EC403E" w:rsidRPr="008C3DE2" w:rsidRDefault="00EC403E" w:rsidP="00EC403E">
      <w:pPr>
        <w:numPr>
          <w:ilvl w:val="0"/>
          <w:numId w:val="20"/>
        </w:numPr>
        <w:spacing w:after="120"/>
        <w:ind w:left="360"/>
        <w:jc w:val="both"/>
        <w:rPr>
          <w:rFonts w:ascii="Times New Roman" w:hAnsi="Times New Roman" w:cs="Times New Roman"/>
          <w:lang w:val="ro-RO"/>
        </w:rPr>
      </w:pPr>
      <w:r w:rsidRPr="008C3DE2">
        <w:rPr>
          <w:rFonts w:ascii="Times New Roman" w:hAnsi="Times New Roman" w:cs="Times New Roman"/>
          <w:bCs/>
          <w:lang w:val="ro-RO"/>
        </w:rPr>
        <w:t xml:space="preserve">In order to access any further clarifications </w:t>
      </w:r>
      <w:r w:rsidR="001E3015">
        <w:rPr>
          <w:rFonts w:ascii="Times New Roman" w:hAnsi="Times New Roman" w:cs="Times New Roman"/>
          <w:bCs/>
          <w:lang w:val="ro-RO"/>
        </w:rPr>
        <w:t>regarding the content of the procurement documentation</w:t>
      </w:r>
      <w:r w:rsidRPr="008C3DE2">
        <w:rPr>
          <w:rFonts w:ascii="Times New Roman" w:hAnsi="Times New Roman" w:cs="Times New Roman"/>
          <w:bCs/>
          <w:lang w:val="ro-RO"/>
        </w:rPr>
        <w:t>, economic operators must announce their intention to submit a bid by sending an email to</w:t>
      </w:r>
      <w:r w:rsidR="009E7810">
        <w:rPr>
          <w:rFonts w:ascii="Times New Roman" w:hAnsi="Times New Roman" w:cs="Times New Roman"/>
          <w:bCs/>
          <w:lang w:val="ro-RO"/>
        </w:rPr>
        <w:t xml:space="preserve"> </w:t>
      </w:r>
      <w:hyperlink r:id="rId8" w:history="1">
        <w:r w:rsidR="009E7810" w:rsidRPr="00E43640">
          <w:rPr>
            <w:rStyle w:val="Hyperlink"/>
            <w:rFonts w:ascii="Times New Roman" w:hAnsi="Times New Roman" w:cs="Times New Roman"/>
            <w:lang w:val="ro-RO"/>
          </w:rPr>
          <w:t>cosmin.craciun@nuclearelectrica.ro</w:t>
        </w:r>
      </w:hyperlink>
      <w:r w:rsidRPr="008C3DE2">
        <w:rPr>
          <w:rFonts w:ascii="Times New Roman" w:hAnsi="Times New Roman" w:cs="Times New Roman"/>
          <w:lang w:val="ro-RO"/>
        </w:rPr>
        <w:t xml:space="preserve"> and</w:t>
      </w:r>
      <w:r w:rsidR="009E7810">
        <w:rPr>
          <w:rFonts w:ascii="Times New Roman" w:hAnsi="Times New Roman" w:cs="Times New Roman"/>
          <w:lang w:val="ro-RO"/>
        </w:rPr>
        <w:t xml:space="preserve"> </w:t>
      </w:r>
      <w:hyperlink r:id="rId9" w:history="1">
        <w:r w:rsidR="009E7810" w:rsidRPr="00E43640">
          <w:rPr>
            <w:rStyle w:val="Hyperlink"/>
            <w:rFonts w:ascii="Times New Roman" w:hAnsi="Times New Roman" w:cs="Times New Roman"/>
            <w:lang w:val="ro-RO"/>
          </w:rPr>
          <w:t>gabriela.mures@nuclearelectrica.ro</w:t>
        </w:r>
      </w:hyperlink>
      <w:r w:rsidRPr="008C3DE2">
        <w:rPr>
          <w:rFonts w:ascii="Times New Roman" w:hAnsi="Times New Roman" w:cs="Times New Roman"/>
          <w:lang w:val="ro-RO"/>
        </w:rPr>
        <w:t xml:space="preserve"> .</w:t>
      </w:r>
    </w:p>
    <w:p w:rsidR="009F4127" w:rsidRPr="003658F9" w:rsidRDefault="009F4127" w:rsidP="009F4127">
      <w:pPr>
        <w:numPr>
          <w:ilvl w:val="0"/>
          <w:numId w:val="20"/>
        </w:numPr>
        <w:spacing w:after="120"/>
        <w:ind w:left="357" w:hanging="357"/>
        <w:jc w:val="both"/>
        <w:rPr>
          <w:rFonts w:ascii="Times New Roman" w:hAnsi="Times New Roman" w:cs="Times New Roman"/>
          <w:lang w:val="ro-RO"/>
        </w:rPr>
      </w:pPr>
      <w:r>
        <w:rPr>
          <w:rFonts w:ascii="Times New Roman" w:hAnsi="Times New Roman" w:cs="Times New Roman"/>
          <w:lang w:val="ro-RO"/>
        </w:rPr>
        <w:t>B</w:t>
      </w:r>
      <w:r w:rsidRPr="00AA731C">
        <w:rPr>
          <w:rFonts w:ascii="Times New Roman" w:hAnsi="Times New Roman" w:cs="Times New Roman"/>
          <w:lang w:val="ro-RO"/>
        </w:rPr>
        <w:t xml:space="preserve">ids </w:t>
      </w:r>
      <w:r>
        <w:rPr>
          <w:rFonts w:ascii="Times New Roman" w:hAnsi="Times New Roman" w:cs="Times New Roman"/>
          <w:lang w:val="ro-RO"/>
        </w:rPr>
        <w:t>shall</w:t>
      </w:r>
      <w:r w:rsidRPr="00AA731C">
        <w:rPr>
          <w:rFonts w:ascii="Times New Roman" w:hAnsi="Times New Roman" w:cs="Times New Roman"/>
          <w:lang w:val="ro-RO"/>
        </w:rPr>
        <w:t xml:space="preserve"> be sent by email </w:t>
      </w:r>
      <w:r>
        <w:rPr>
          <w:rFonts w:ascii="Times New Roman" w:hAnsi="Times New Roman" w:cs="Times New Roman"/>
          <w:lang w:val="ro-RO"/>
        </w:rPr>
        <w:t>to</w:t>
      </w:r>
      <w:r w:rsidR="009E7810">
        <w:rPr>
          <w:rFonts w:ascii="Times New Roman" w:hAnsi="Times New Roman" w:cs="Times New Roman"/>
          <w:lang w:val="ro-RO"/>
        </w:rPr>
        <w:t xml:space="preserve"> </w:t>
      </w:r>
      <w:hyperlink r:id="rId10" w:history="1">
        <w:r w:rsidR="009E7810" w:rsidRPr="00E43640">
          <w:rPr>
            <w:rStyle w:val="Hyperlink"/>
            <w:rFonts w:ascii="Times New Roman" w:hAnsi="Times New Roman" w:cs="Times New Roman"/>
            <w:lang w:val="ro-RO"/>
          </w:rPr>
          <w:t>cosmin.craciun@nuclearelectrica.ro</w:t>
        </w:r>
      </w:hyperlink>
      <w:r>
        <w:rPr>
          <w:rFonts w:ascii="Times New Roman" w:hAnsi="Times New Roman" w:cs="Times New Roman"/>
          <w:lang w:val="ro-RO"/>
        </w:rPr>
        <w:t xml:space="preserve"> and</w:t>
      </w:r>
      <w:bookmarkStart w:id="8" w:name="OLE_LINK88"/>
      <w:r>
        <w:rPr>
          <w:rFonts w:ascii="Times New Roman" w:hAnsi="Times New Roman" w:cs="Times New Roman"/>
          <w:lang w:val="ro-RO"/>
        </w:rPr>
        <w:fldChar w:fldCharType="begin"/>
      </w:r>
      <w:r>
        <w:rPr>
          <w:rFonts w:ascii="Times New Roman" w:hAnsi="Times New Roman" w:cs="Times New Roman"/>
          <w:lang w:val="ro-RO"/>
        </w:rPr>
        <w:instrText xml:space="preserve"> HYPERLINK "mailto:g</w:instrText>
      </w:r>
      <w:r w:rsidRPr="00402FD4">
        <w:rPr>
          <w:rFonts w:ascii="Times New Roman" w:hAnsi="Times New Roman" w:cs="Times New Roman"/>
          <w:lang w:val="ro-RO"/>
        </w:rPr>
        <w:instrText>abriela.</w:instrText>
      </w:r>
      <w:r>
        <w:rPr>
          <w:rFonts w:ascii="Times New Roman" w:hAnsi="Times New Roman" w:cs="Times New Roman"/>
          <w:lang w:val="ro-RO"/>
        </w:rPr>
        <w:instrText>m</w:instrText>
      </w:r>
      <w:r w:rsidRPr="00402FD4">
        <w:rPr>
          <w:rFonts w:ascii="Times New Roman" w:hAnsi="Times New Roman" w:cs="Times New Roman"/>
          <w:lang w:val="ro-RO"/>
        </w:rPr>
        <w:instrText>ures@nuclearelectrica.ro</w:instrText>
      </w:r>
      <w:r>
        <w:rPr>
          <w:rFonts w:ascii="Times New Roman" w:hAnsi="Times New Roman" w:cs="Times New Roman"/>
          <w:lang w:val="ro-RO"/>
        </w:rPr>
        <w:instrText xml:space="preserve">" </w:instrText>
      </w:r>
      <w:r>
        <w:rPr>
          <w:rFonts w:ascii="Times New Roman" w:hAnsi="Times New Roman" w:cs="Times New Roman"/>
          <w:lang w:val="ro-RO"/>
        </w:rPr>
        <w:fldChar w:fldCharType="separate"/>
      </w:r>
      <w:r w:rsidRPr="00802F28">
        <w:rPr>
          <w:rStyle w:val="Hyperlink"/>
          <w:rFonts w:ascii="Times New Roman" w:hAnsi="Times New Roman" w:cs="Times New Roman"/>
          <w:lang w:val="ro-RO"/>
        </w:rPr>
        <w:t xml:space="preserve"> gabriela.mures@nuclearelectrica.ro</w:t>
      </w:r>
      <w:r>
        <w:rPr>
          <w:rFonts w:ascii="Times New Roman" w:hAnsi="Times New Roman" w:cs="Times New Roman"/>
          <w:lang w:val="ro-RO"/>
        </w:rPr>
        <w:fldChar w:fldCharType="end"/>
      </w:r>
      <w:bookmarkEnd w:id="8"/>
      <w:r>
        <w:rPr>
          <w:rFonts w:ascii="Times New Roman" w:hAnsi="Times New Roman" w:cs="Times New Roman"/>
          <w:lang w:val="ro-RO"/>
        </w:rPr>
        <w:t xml:space="preserve"> .</w:t>
      </w:r>
    </w:p>
    <w:p w:rsidR="00AA731C" w:rsidRPr="00012123" w:rsidRDefault="00AA731C" w:rsidP="00AA731C">
      <w:pPr>
        <w:numPr>
          <w:ilvl w:val="0"/>
          <w:numId w:val="20"/>
        </w:numPr>
        <w:spacing w:after="120"/>
        <w:ind w:left="360"/>
        <w:jc w:val="both"/>
        <w:rPr>
          <w:rFonts w:ascii="Times New Roman" w:hAnsi="Times New Roman" w:cs="Times New Roman"/>
          <w:lang w:val="ro-RO"/>
        </w:rPr>
      </w:pPr>
      <w:r w:rsidRPr="009E7810">
        <w:rPr>
          <w:rFonts w:ascii="Times New Roman" w:hAnsi="Times New Roman" w:cs="Times New Roman"/>
          <w:lang w:val="ro-RO"/>
        </w:rPr>
        <w:t>Dead</w:t>
      </w:r>
      <w:r w:rsidRPr="00012123">
        <w:rPr>
          <w:rFonts w:ascii="Times New Roman" w:hAnsi="Times New Roman" w:cs="Times New Roman"/>
          <w:lang w:val="ro-RO"/>
        </w:rPr>
        <w:t>line for submitting bids:</w:t>
      </w:r>
      <w:r w:rsidR="00402FD4">
        <w:rPr>
          <w:rFonts w:ascii="Times New Roman" w:hAnsi="Times New Roman" w:cs="Times New Roman"/>
          <w:b/>
          <w:lang w:val="ro-RO"/>
        </w:rPr>
        <w:t xml:space="preserve"> 27 October 2025</w:t>
      </w:r>
      <w:r w:rsidRPr="00012123">
        <w:rPr>
          <w:rFonts w:ascii="Times New Roman" w:hAnsi="Times New Roman" w:cs="Times New Roman"/>
          <w:b/>
          <w:lang w:val="ro-RO"/>
        </w:rPr>
        <w:t>,</w:t>
      </w:r>
      <w:r w:rsidR="004A44C3">
        <w:rPr>
          <w:rFonts w:ascii="Times New Roman" w:hAnsi="Times New Roman" w:cs="Times New Roman"/>
          <w:b/>
          <w:lang w:val="ro-RO"/>
        </w:rPr>
        <w:t xml:space="preserve"> 10</w:t>
      </w:r>
      <w:r w:rsidRPr="00012123">
        <w:rPr>
          <w:rFonts w:ascii="Times New Roman" w:hAnsi="Times New Roman" w:cs="Times New Roman"/>
          <w:b/>
          <w:lang w:val="ro-RO"/>
        </w:rPr>
        <w:t>:00 a</w:t>
      </w:r>
      <w:r w:rsidR="00872B5E" w:rsidRPr="009E7810">
        <w:rPr>
          <w:rFonts w:ascii="Times New Roman" w:hAnsi="Times New Roman" w:cs="Times New Roman"/>
          <w:b/>
          <w:lang w:val="ro-RO"/>
        </w:rPr>
        <w:t>.m.</w:t>
      </w:r>
    </w:p>
    <w:p w:rsidR="001F54A1" w:rsidRPr="00FC286A" w:rsidRDefault="001F54A1" w:rsidP="001F54A1">
      <w:pPr>
        <w:numPr>
          <w:ilvl w:val="0"/>
          <w:numId w:val="20"/>
        </w:numPr>
        <w:spacing w:after="120"/>
        <w:ind w:left="360"/>
        <w:jc w:val="both"/>
        <w:rPr>
          <w:rFonts w:ascii="Times New Roman" w:hAnsi="Times New Roman" w:cs="Times New Roman"/>
          <w:lang w:val="ro-RO"/>
        </w:rPr>
      </w:pPr>
      <w:r w:rsidRPr="00FC286A">
        <w:rPr>
          <w:rFonts w:ascii="Times New Roman" w:hAnsi="Times New Roman" w:cs="Times New Roman"/>
          <w:lang w:val="ro-RO"/>
        </w:rPr>
        <w:t xml:space="preserve">The </w:t>
      </w:r>
      <w:r>
        <w:rPr>
          <w:rFonts w:ascii="Times New Roman" w:hAnsi="Times New Roman" w:cs="Times New Roman"/>
          <w:lang w:val="ro-RO"/>
        </w:rPr>
        <w:t>contracting</w:t>
      </w:r>
      <w:r w:rsidRPr="00FC286A">
        <w:rPr>
          <w:rFonts w:ascii="Times New Roman" w:hAnsi="Times New Roman" w:cs="Times New Roman"/>
          <w:lang w:val="ro-RO"/>
        </w:rPr>
        <w:t xml:space="preserve"> entity will ask economic operators whose tenders are declared admissible </w:t>
      </w:r>
      <w:r>
        <w:rPr>
          <w:rFonts w:ascii="Times New Roman" w:hAnsi="Times New Roman" w:cs="Times New Roman"/>
          <w:lang w:val="ro-RO"/>
        </w:rPr>
        <w:t>to improve</w:t>
      </w:r>
      <w:r w:rsidRPr="00FC286A">
        <w:rPr>
          <w:rFonts w:ascii="Times New Roman" w:hAnsi="Times New Roman" w:cs="Times New Roman"/>
          <w:lang w:val="ro-RO"/>
        </w:rPr>
        <w:t xml:space="preserve"> their </w:t>
      </w:r>
      <w:r>
        <w:rPr>
          <w:rFonts w:ascii="Times New Roman" w:hAnsi="Times New Roman" w:cs="Times New Roman"/>
          <w:lang w:val="ro-RO"/>
        </w:rPr>
        <w:t>financial</w:t>
      </w:r>
      <w:r w:rsidRPr="00FC286A">
        <w:rPr>
          <w:rFonts w:ascii="Times New Roman" w:hAnsi="Times New Roman" w:cs="Times New Roman"/>
          <w:lang w:val="ro-RO"/>
        </w:rPr>
        <w:t xml:space="preserve"> offer in a single round, which will last </w:t>
      </w:r>
      <w:r w:rsidR="009F4127">
        <w:rPr>
          <w:rFonts w:ascii="Times New Roman" w:hAnsi="Times New Roman" w:cs="Times New Roman"/>
          <w:lang w:val="ro-RO"/>
        </w:rPr>
        <w:t xml:space="preserve">one </w:t>
      </w:r>
      <w:r>
        <w:rPr>
          <w:rFonts w:ascii="Times New Roman" w:hAnsi="Times New Roman" w:cs="Times New Roman"/>
          <w:lang w:val="ro-RO"/>
        </w:rPr>
        <w:t xml:space="preserve">working </w:t>
      </w:r>
      <w:r w:rsidRPr="00FC286A">
        <w:rPr>
          <w:rFonts w:ascii="Times New Roman" w:hAnsi="Times New Roman" w:cs="Times New Roman"/>
          <w:lang w:val="ro-RO"/>
        </w:rPr>
        <w:t xml:space="preserve">day. </w:t>
      </w:r>
      <w:r w:rsidR="00661474" w:rsidRPr="00661474">
        <w:rPr>
          <w:rFonts w:ascii="Times New Roman" w:hAnsi="Times New Roman" w:cs="Times New Roman"/>
          <w:lang w:val="ro-RO"/>
        </w:rPr>
        <w:t>The improved financial offer will be sent to</w:t>
      </w:r>
      <w:r w:rsidR="009E7810">
        <w:rPr>
          <w:rFonts w:ascii="Times New Roman" w:hAnsi="Times New Roman" w:cs="Times New Roman"/>
          <w:bCs/>
          <w:lang w:val="ro-RO"/>
        </w:rPr>
        <w:t xml:space="preserve"> </w:t>
      </w:r>
      <w:hyperlink r:id="rId11" w:history="1">
        <w:r w:rsidR="009E7810" w:rsidRPr="00E43640">
          <w:rPr>
            <w:rStyle w:val="Hyperlink"/>
            <w:rFonts w:ascii="Times New Roman" w:hAnsi="Times New Roman" w:cs="Times New Roman"/>
            <w:lang w:val="ro-RO"/>
          </w:rPr>
          <w:t>cosmin.craciun@nuclearelectrica.ro</w:t>
        </w:r>
      </w:hyperlink>
      <w:r w:rsidRPr="008C3DE2">
        <w:rPr>
          <w:rFonts w:ascii="Times New Roman" w:hAnsi="Times New Roman" w:cs="Times New Roman"/>
          <w:lang w:val="ro-RO"/>
        </w:rPr>
        <w:t xml:space="preserve"> and</w:t>
      </w:r>
      <w:bookmarkStart w:id="9" w:name="OLE_LINK97"/>
      <w:r w:rsidR="000C12A6">
        <w:rPr>
          <w:rFonts w:ascii="Times New Roman" w:hAnsi="Times New Roman" w:cs="Times New Roman"/>
          <w:lang w:val="ro-RO"/>
        </w:rPr>
        <w:fldChar w:fldCharType="begin"/>
      </w:r>
      <w:r w:rsidR="000C12A6">
        <w:rPr>
          <w:rFonts w:ascii="Times New Roman" w:hAnsi="Times New Roman" w:cs="Times New Roman"/>
          <w:lang w:val="ro-RO"/>
        </w:rPr>
        <w:instrText xml:space="preserve"> HYPERLINK "mailto:</w:instrText>
      </w:r>
      <w:r w:rsidR="000C12A6" w:rsidRPr="000C12A6">
        <w:rPr>
          <w:rFonts w:ascii="Times New Roman" w:hAnsi="Times New Roman" w:cs="Times New Roman"/>
          <w:lang w:val="ro-RO"/>
        </w:rPr>
        <w:instrText xml:space="preserve"> gabriela.mures@nuclearelectrica.ro</w:instrText>
      </w:r>
      <w:r w:rsidR="000C12A6">
        <w:rPr>
          <w:rFonts w:ascii="Times New Roman" w:hAnsi="Times New Roman" w:cs="Times New Roman"/>
          <w:lang w:val="ro-RO"/>
        </w:rPr>
        <w:instrText xml:space="preserve">" </w:instrText>
      </w:r>
      <w:r w:rsidR="000C12A6">
        <w:rPr>
          <w:rFonts w:ascii="Times New Roman" w:hAnsi="Times New Roman" w:cs="Times New Roman"/>
          <w:lang w:val="ro-RO"/>
        </w:rPr>
        <w:fldChar w:fldCharType="separate"/>
      </w:r>
      <w:r w:rsidR="000C12A6" w:rsidRPr="00E43640">
        <w:rPr>
          <w:rStyle w:val="Hyperlink"/>
          <w:rFonts w:ascii="Times New Roman" w:hAnsi="Times New Roman" w:cs="Times New Roman"/>
          <w:lang w:val="ro-RO"/>
        </w:rPr>
        <w:t xml:space="preserve"> gabriela.mures@nuclearelectrica.ro</w:t>
      </w:r>
      <w:bookmarkEnd w:id="9"/>
      <w:r w:rsidR="000C12A6">
        <w:rPr>
          <w:rFonts w:ascii="Times New Roman" w:hAnsi="Times New Roman" w:cs="Times New Roman"/>
          <w:lang w:val="ro-RO"/>
        </w:rPr>
        <w:fldChar w:fldCharType="end"/>
      </w:r>
      <w:r w:rsidRPr="00FC286A">
        <w:rPr>
          <w:rFonts w:ascii="Times New Roman" w:hAnsi="Times New Roman" w:cs="Times New Roman"/>
          <w:lang w:val="ro-RO"/>
        </w:rPr>
        <w:t xml:space="preserve"> by a </w:t>
      </w:r>
      <w:r>
        <w:rPr>
          <w:rFonts w:ascii="Times New Roman" w:hAnsi="Times New Roman" w:cs="Times New Roman"/>
          <w:lang w:val="ro-RO"/>
        </w:rPr>
        <w:t xml:space="preserve">date </w:t>
      </w:r>
      <w:r w:rsidRPr="00FC286A">
        <w:rPr>
          <w:rFonts w:ascii="Times New Roman" w:hAnsi="Times New Roman" w:cs="Times New Roman"/>
          <w:lang w:val="ro-RO"/>
        </w:rPr>
        <w:t xml:space="preserve">to be </w:t>
      </w:r>
      <w:r>
        <w:rPr>
          <w:rFonts w:ascii="Times New Roman" w:hAnsi="Times New Roman" w:cs="Times New Roman"/>
          <w:lang w:val="ro-RO"/>
        </w:rPr>
        <w:t xml:space="preserve">communicated after </w:t>
      </w:r>
      <w:r w:rsidRPr="00FC286A">
        <w:rPr>
          <w:rFonts w:ascii="Times New Roman" w:hAnsi="Times New Roman" w:cs="Times New Roman"/>
          <w:lang w:val="ro-RO"/>
        </w:rPr>
        <w:t>the evaluation of the tenders.</w:t>
      </w:r>
    </w:p>
    <w:p w:rsidR="006B2AB9" w:rsidRPr="0094796A" w:rsidRDefault="006B2AB9" w:rsidP="008C3DE2">
      <w:pPr>
        <w:numPr>
          <w:ilvl w:val="0"/>
          <w:numId w:val="20"/>
        </w:numPr>
        <w:spacing w:after="120"/>
        <w:ind w:left="360"/>
        <w:jc w:val="both"/>
        <w:rPr>
          <w:rFonts w:ascii="Times New Roman" w:hAnsi="Times New Roman" w:cs="Times New Roman"/>
          <w:lang w:val="ro-RO"/>
        </w:rPr>
      </w:pPr>
      <w:r w:rsidRPr="008C3DE2">
        <w:rPr>
          <w:rFonts w:ascii="Times New Roman" w:hAnsi="Times New Roman" w:cs="Times New Roman"/>
          <w:bCs/>
          <w:lang w:val="ro-RO"/>
        </w:rPr>
        <w:t>For further information, please contact:</w:t>
      </w:r>
    </w:p>
    <w:p w:rsidR="0094796A" w:rsidRPr="006C060E" w:rsidRDefault="009F4127" w:rsidP="00AB6E1C">
      <w:pPr>
        <w:pStyle w:val="DefaultText1"/>
        <w:numPr>
          <w:ilvl w:val="0"/>
          <w:numId w:val="22"/>
        </w:numPr>
        <w:spacing w:after="120"/>
        <w:ind w:left="567" w:hanging="142"/>
        <w:jc w:val="both"/>
        <w:rPr>
          <w:b/>
          <w:bCs/>
          <w:szCs w:val="24"/>
          <w:lang w:val="ro-RO"/>
        </w:rPr>
      </w:pPr>
      <w:r>
        <w:rPr>
          <w:lang w:val="ro-RO"/>
        </w:rPr>
        <w:t xml:space="preserve">External Communication, Sustainability and Investor Relations </w:t>
      </w:r>
      <w:r w:rsidR="00C60950">
        <w:rPr>
          <w:lang w:val="ro-RO"/>
        </w:rPr>
        <w:t xml:space="preserve">Department </w:t>
      </w:r>
      <w:r w:rsidR="0094796A">
        <w:rPr>
          <w:bCs/>
          <w:lang w:val="ro-RO"/>
        </w:rPr>
        <w:t>(</w:t>
      </w:r>
      <w:r>
        <w:rPr>
          <w:bCs/>
          <w:lang w:val="ro-RO"/>
        </w:rPr>
        <w:t>DCESRI</w:t>
      </w:r>
      <w:r w:rsidR="0094796A">
        <w:rPr>
          <w:bCs/>
          <w:lang w:val="ro-RO"/>
        </w:rPr>
        <w:t>)</w:t>
      </w:r>
      <w:r w:rsidR="0094796A" w:rsidRPr="00AC1764">
        <w:rPr>
          <w:bCs/>
          <w:szCs w:val="24"/>
          <w:lang w:val="ro-RO"/>
        </w:rPr>
        <w:t xml:space="preserve">: </w:t>
      </w:r>
      <w:r w:rsidRPr="009F4127">
        <w:rPr>
          <w:bCs/>
          <w:lang w:val="ro-RO"/>
        </w:rPr>
        <w:t xml:space="preserve">Gabriela-Ileana Mureş </w:t>
      </w:r>
      <w:r w:rsidR="0094796A">
        <w:rPr>
          <w:bCs/>
          <w:lang w:val="ro-RO"/>
        </w:rPr>
        <w:t xml:space="preserve">– </w:t>
      </w:r>
      <w:r w:rsidR="00C60950" w:rsidRPr="00C60950">
        <w:rPr>
          <w:bCs/>
          <w:lang w:val="ro-RO"/>
        </w:rPr>
        <w:t xml:space="preserve">Public Relations Specialist </w:t>
      </w:r>
      <w:r w:rsidR="0094796A" w:rsidRPr="00AC1764">
        <w:rPr>
          <w:bCs/>
          <w:szCs w:val="24"/>
          <w:lang w:val="ro-RO"/>
        </w:rPr>
        <w:t>(</w:t>
      </w:r>
      <w:hyperlink r:id="rId12" w:history="1">
        <w:r w:rsidR="00C60950">
          <w:rPr>
            <w:rStyle w:val="Hyperlink"/>
            <w:lang w:val="ro-RO"/>
          </w:rPr>
          <w:t>gabriela.mures@nuclearelectrica.ro</w:t>
        </w:r>
      </w:hyperlink>
      <w:r w:rsidR="0094796A" w:rsidRPr="00AC1764">
        <w:rPr>
          <w:bCs/>
          <w:szCs w:val="24"/>
          <w:lang w:val="ro-RO"/>
        </w:rPr>
        <w:t xml:space="preserve"> )</w:t>
      </w:r>
      <w:r w:rsidR="0094796A">
        <w:rPr>
          <w:bCs/>
          <w:szCs w:val="24"/>
          <w:lang w:val="ro-RO"/>
        </w:rPr>
        <w:t>.</w:t>
      </w:r>
    </w:p>
    <w:p w:rsidR="0094796A" w:rsidRDefault="009515AD" w:rsidP="00B85EB6">
      <w:pPr>
        <w:numPr>
          <w:ilvl w:val="0"/>
          <w:numId w:val="20"/>
        </w:numPr>
        <w:ind w:left="357" w:hanging="357"/>
        <w:jc w:val="both"/>
        <w:rPr>
          <w:rFonts w:ascii="Times New Roman" w:hAnsi="Times New Roman" w:cs="Times New Roman"/>
          <w:lang w:val="ro-RO"/>
        </w:rPr>
      </w:pPr>
      <w:r>
        <w:rPr>
          <w:rFonts w:ascii="Times New Roman" w:hAnsi="Times New Roman" w:cs="Times New Roman"/>
          <w:lang w:val="ro-RO"/>
        </w:rPr>
        <w:t xml:space="preserve">The documents </w:t>
      </w:r>
      <w:r w:rsidR="00AB6E1C">
        <w:rPr>
          <w:rFonts w:ascii="Times New Roman" w:hAnsi="Times New Roman" w:cs="Times New Roman"/>
          <w:lang w:val="ro-RO"/>
        </w:rPr>
        <w:t xml:space="preserve">attached to this public announcement </w:t>
      </w:r>
      <w:r>
        <w:rPr>
          <w:rFonts w:ascii="Times New Roman" w:hAnsi="Times New Roman" w:cs="Times New Roman"/>
          <w:lang w:val="ro-RO"/>
        </w:rPr>
        <w:t>are</w:t>
      </w:r>
      <w:r w:rsidR="00BF6CAC">
        <w:rPr>
          <w:rFonts w:ascii="Times New Roman" w:hAnsi="Times New Roman" w:cs="Times New Roman"/>
          <w:lang w:val="ro-RO"/>
        </w:rPr>
        <w:t>:</w:t>
      </w:r>
    </w:p>
    <w:p w:rsidR="00BF6CAC" w:rsidRDefault="00967E3C" w:rsidP="00BF6CAC">
      <w:pPr>
        <w:numPr>
          <w:ilvl w:val="0"/>
          <w:numId w:val="22"/>
        </w:numPr>
        <w:spacing w:after="120"/>
        <w:jc w:val="both"/>
        <w:rPr>
          <w:rFonts w:ascii="Times New Roman" w:hAnsi="Times New Roman" w:cs="Times New Roman"/>
          <w:lang w:val="ro-RO"/>
        </w:rPr>
      </w:pPr>
      <w:r>
        <w:rPr>
          <w:rFonts w:ascii="Times New Roman" w:hAnsi="Times New Roman" w:cs="Times New Roman"/>
          <w:lang w:val="ro-RO"/>
        </w:rPr>
        <w:t>Sample Forms</w:t>
      </w:r>
      <w:r w:rsidR="004A44C3">
        <w:rPr>
          <w:rFonts w:ascii="Times New Roman" w:hAnsi="Times New Roman" w:cs="Times New Roman"/>
          <w:lang w:val="ro-RO"/>
        </w:rPr>
        <w:t>.</w:t>
      </w:r>
    </w:p>
    <w:p w:rsidR="006B2AB9" w:rsidRPr="00D33DC8" w:rsidRDefault="006B2AB9" w:rsidP="006B2AB9">
      <w:pPr>
        <w:jc w:val="both"/>
        <w:rPr>
          <w:rFonts w:ascii="Times New Roman" w:hAnsi="Times New Roman" w:cs="Times New Roman"/>
        </w:rPr>
      </w:pPr>
    </w:p>
    <w:p w:rsidR="00E016A4" w:rsidRDefault="00E016A4" w:rsidP="00C85E41">
      <w:pPr>
        <w:ind w:firstLine="426"/>
        <w:rPr>
          <w:rFonts w:ascii="Times New Roman" w:hAnsi="Times New Roman" w:cs="Times New Roman"/>
        </w:rPr>
      </w:pPr>
      <w:r w:rsidRPr="00AA731C">
        <w:rPr>
          <w:rFonts w:ascii="Times New Roman" w:hAnsi="Times New Roman" w:cs="Times New Roman"/>
        </w:rPr>
        <w:t>Yours sincerely,</w:t>
      </w:r>
    </w:p>
    <w:p w:rsidR="00F41387" w:rsidRPr="00AA731C" w:rsidRDefault="00F41387" w:rsidP="00C85E41">
      <w:pPr>
        <w:ind w:firstLine="426"/>
        <w:rPr>
          <w:rFonts w:ascii="Times New Roman" w:hAnsi="Times New Roman" w:cs="Times New Roman"/>
        </w:rPr>
      </w:pPr>
    </w:p>
    <w:p w:rsidR="004561B6" w:rsidRDefault="00E016A4" w:rsidP="00C85E41">
      <w:pPr>
        <w:jc w:val="center"/>
        <w:rPr>
          <w:rFonts w:ascii="Times New Roman" w:hAnsi="Times New Roman" w:cs="Times New Roman"/>
        </w:rPr>
      </w:pPr>
      <w:r w:rsidRPr="00AA731C">
        <w:rPr>
          <w:rFonts w:ascii="Times New Roman" w:hAnsi="Times New Roman" w:cs="Times New Roman"/>
        </w:rPr>
        <w:t>Cosmin Crăciun</w:t>
      </w:r>
    </w:p>
    <w:p w:rsidR="001D55E9" w:rsidRDefault="000F6850" w:rsidP="00C85E41">
      <w:pPr>
        <w:jc w:val="center"/>
        <w:rPr>
          <w:rFonts w:ascii="Times New Roman" w:hAnsi="Times New Roman" w:cs="Times New Roman"/>
        </w:rPr>
      </w:pPr>
      <w:r w:rsidRPr="000F6850">
        <w:rPr>
          <w:rFonts w:ascii="Times New Roman" w:hAnsi="Times New Roman" w:cs="Times New Roman"/>
        </w:rPr>
        <w:t>Public Procurement Expert - Specialist</w:t>
      </w:r>
      <w:r w:rsidR="001D55E9">
        <w:rPr>
          <w:rFonts w:ascii="Times New Roman" w:hAnsi="Times New Roman" w:cs="Times New Roman"/>
        </w:rPr>
        <w:t xml:space="preserve"> </w:t>
      </w:r>
    </w:p>
    <w:p w:rsidR="001D55E9" w:rsidRPr="00AA731C" w:rsidRDefault="001D55E9" w:rsidP="00C85E41">
      <w:pPr>
        <w:jc w:val="center"/>
        <w:rPr>
          <w:rFonts w:ascii="Times New Roman" w:hAnsi="Times New Roman" w:cs="Times New Roman"/>
          <w:lang w:val="ro-RO"/>
        </w:rPr>
      </w:pPr>
      <w:r w:rsidRPr="0063777F">
        <w:rPr>
          <w:rFonts w:ascii="Times New Roman" w:hAnsi="Times New Roman" w:cs="Times New Roman"/>
          <w:lang w:val="ro-RO"/>
        </w:rPr>
        <w:t>Procurement Service</w:t>
      </w:r>
    </w:p>
    <w:p w:rsidR="00CF3F95" w:rsidRDefault="00CF3F95" w:rsidP="000F6850">
      <w:pPr>
        <w:jc w:val="center"/>
        <w:rPr>
          <w:rFonts w:ascii="Times New Roman" w:hAnsi="Times New Roman" w:cs="Times New Roman"/>
          <w:lang w:val="ro-RO"/>
        </w:rPr>
      </w:pPr>
      <w:r>
        <w:rPr>
          <w:rFonts w:ascii="Times New Roman" w:hAnsi="Times New Roman" w:cs="Times New Roman"/>
          <w:lang w:val="de-DE"/>
        </w:rPr>
        <w:t>Purchasing Department</w:t>
      </w:r>
    </w:p>
    <w:p w:rsidR="00FC2508" w:rsidRPr="00AA731C" w:rsidRDefault="00CF3F95" w:rsidP="000F6850">
      <w:pPr>
        <w:jc w:val="center"/>
        <w:rPr>
          <w:rFonts w:ascii="Times New Roman" w:hAnsi="Times New Roman" w:cs="Times New Roman"/>
          <w:lang w:val="ro-RO"/>
        </w:rPr>
      </w:pPr>
      <w:r w:rsidRPr="00CF3F95">
        <w:rPr>
          <w:rFonts w:ascii="Times New Roman" w:hAnsi="Times New Roman" w:cs="Times New Roman"/>
          <w:lang w:val="ro-RO"/>
        </w:rPr>
        <w:t>Procurement Directorate</w:t>
      </w:r>
    </w:p>
    <w:sectPr w:rsidR="00FC2508" w:rsidRPr="00AA731C" w:rsidSect="00F00C98">
      <w:headerReference w:type="default" r:id="rId13"/>
      <w:footerReference w:type="default" r:id="rId14"/>
      <w:headerReference w:type="first" r:id="rId15"/>
      <w:footerReference w:type="first" r:id="rId16"/>
      <w:pgSz w:w="11907" w:h="16840" w:code="9"/>
      <w:pgMar w:top="1134" w:right="1134" w:bottom="1134" w:left="1418" w:header="567" w:footer="29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2F21" w:rsidRDefault="00242F21">
      <w:r>
        <w:separator/>
      </w:r>
    </w:p>
  </w:endnote>
  <w:endnote w:type="continuationSeparator" w:id="0">
    <w:p w:rsidR="00242F21" w:rsidRDefault="00242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MyriadProROM_REGULAR">
    <w:altName w:val="Times New Roman"/>
    <w:charset w:val="00"/>
    <w:family w:val="auto"/>
    <w:pitch w:val="variable"/>
    <w:sig w:usb0="A00002AF" w:usb1="5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ook w:val="04A0" w:firstRow="1" w:lastRow="0" w:firstColumn="1" w:lastColumn="0" w:noHBand="0" w:noVBand="1"/>
    </w:tblPr>
    <w:tblGrid>
      <w:gridCol w:w="3123"/>
      <w:gridCol w:w="3120"/>
      <w:gridCol w:w="3112"/>
    </w:tblGrid>
    <w:tr w:rsidR="00645F19" w:rsidRPr="00E83003" w:rsidTr="00106195">
      <w:trPr>
        <w:jc w:val="center"/>
      </w:trPr>
      <w:tc>
        <w:tcPr>
          <w:tcW w:w="3183" w:type="dxa"/>
          <w:shd w:val="clear" w:color="auto" w:fill="auto"/>
        </w:tcPr>
        <w:p w:rsidR="00645F19" w:rsidRPr="00E83003" w:rsidRDefault="00645F19" w:rsidP="00106195">
          <w:pPr>
            <w:pStyle w:val="Footer"/>
            <w:rPr>
              <w:rFonts w:ascii="Times New Roman" w:hAnsi="Times New Roman" w:cs="Times New Roman"/>
              <w:color w:val="333333"/>
              <w:sz w:val="18"/>
              <w:szCs w:val="18"/>
              <w:lang w:val="it-IT"/>
            </w:rPr>
          </w:pPr>
          <w:r w:rsidRPr="00E83003">
            <w:rPr>
              <w:rFonts w:ascii="MyriadProROM_REGULAR" w:hAnsi="MyriadProROM_REGULAR"/>
              <w:color w:val="333333"/>
              <w:sz w:val="18"/>
              <w:szCs w:val="18"/>
              <w:lang w:val="it-IT"/>
            </w:rPr>
            <w:t>F/SG-00-01/5, rev.</w:t>
          </w:r>
          <w:r w:rsidR="00C7153E">
            <w:rPr>
              <w:rFonts w:ascii="MyriadProROM_REGULAR" w:hAnsi="MyriadProROM_REGULAR"/>
              <w:color w:val="333333"/>
              <w:sz w:val="18"/>
              <w:szCs w:val="18"/>
              <w:lang w:val="it-IT"/>
            </w:rPr>
            <w:t xml:space="preserve"> 6</w:t>
          </w:r>
        </w:p>
      </w:tc>
      <w:tc>
        <w:tcPr>
          <w:tcW w:w="3183" w:type="dxa"/>
          <w:shd w:val="clear" w:color="auto" w:fill="auto"/>
        </w:tcPr>
        <w:p w:rsidR="00645F19" w:rsidRPr="00E83003" w:rsidRDefault="00645F19" w:rsidP="00106195">
          <w:pPr>
            <w:pStyle w:val="Footer"/>
            <w:jc w:val="center"/>
            <w:rPr>
              <w:rFonts w:ascii="Times New Roman" w:hAnsi="Times New Roman" w:cs="Times New Roman"/>
              <w:color w:val="333333"/>
              <w:sz w:val="18"/>
              <w:szCs w:val="18"/>
              <w:lang w:val="it-IT"/>
            </w:rPr>
          </w:pPr>
          <w:r w:rsidRPr="00E83003">
            <w:rPr>
              <w:rFonts w:ascii="Times New Roman" w:hAnsi="Times New Roman" w:cs="Times New Roman"/>
              <w:color w:val="333333"/>
              <w:sz w:val="18"/>
              <w:szCs w:val="18"/>
              <w:lang w:val="it-IT"/>
            </w:rPr>
            <w:t>Page</w:t>
          </w:r>
          <w:r w:rsidRPr="00E83003">
            <w:rPr>
              <w:rFonts w:ascii="Times New Roman" w:hAnsi="Times New Roman"/>
              <w:bCs/>
              <w:sz w:val="18"/>
              <w:szCs w:val="18"/>
            </w:rPr>
            <w:fldChar w:fldCharType="begin"/>
          </w:r>
          <w:r w:rsidRPr="00E83003">
            <w:rPr>
              <w:rFonts w:ascii="Times New Roman" w:hAnsi="Times New Roman"/>
              <w:bCs/>
              <w:sz w:val="18"/>
              <w:szCs w:val="18"/>
            </w:rPr>
            <w:instrText xml:space="preserve"> PAGE </w:instrText>
          </w:r>
          <w:r w:rsidRPr="00E83003">
            <w:rPr>
              <w:rFonts w:ascii="Times New Roman" w:hAnsi="Times New Roman"/>
              <w:bCs/>
              <w:sz w:val="18"/>
              <w:szCs w:val="18"/>
            </w:rPr>
            <w:fldChar w:fldCharType="separate"/>
          </w:r>
          <w:r>
            <w:rPr>
              <w:rFonts w:ascii="Times New Roman" w:hAnsi="Times New Roman"/>
              <w:bCs/>
              <w:noProof/>
              <w:sz w:val="18"/>
              <w:szCs w:val="18"/>
            </w:rPr>
            <w:t>1</w:t>
          </w:r>
          <w:r w:rsidRPr="00E83003">
            <w:rPr>
              <w:rFonts w:ascii="Times New Roman" w:hAnsi="Times New Roman"/>
              <w:bCs/>
              <w:sz w:val="18"/>
              <w:szCs w:val="18"/>
            </w:rPr>
            <w:fldChar w:fldCharType="end"/>
          </w:r>
          <w:r w:rsidRPr="00E83003">
            <w:rPr>
              <w:rFonts w:ascii="Times New Roman" w:hAnsi="Times New Roman"/>
              <w:bCs/>
              <w:sz w:val="18"/>
              <w:szCs w:val="18"/>
            </w:rPr>
            <w:t xml:space="preserve"> /</w:t>
          </w:r>
          <w:r w:rsidRPr="00E83003">
            <w:rPr>
              <w:rFonts w:ascii="Times New Roman" w:hAnsi="Times New Roman"/>
              <w:bCs/>
              <w:sz w:val="18"/>
              <w:szCs w:val="18"/>
            </w:rPr>
            <w:fldChar w:fldCharType="begin"/>
          </w:r>
          <w:r w:rsidRPr="00E83003">
            <w:rPr>
              <w:rFonts w:ascii="Times New Roman" w:hAnsi="Times New Roman"/>
              <w:bCs/>
              <w:sz w:val="18"/>
              <w:szCs w:val="18"/>
            </w:rPr>
            <w:instrText xml:space="preserve"> NUMPAGES  </w:instrText>
          </w:r>
          <w:r w:rsidRPr="00E83003">
            <w:rPr>
              <w:rFonts w:ascii="Times New Roman" w:hAnsi="Times New Roman"/>
              <w:bCs/>
              <w:sz w:val="18"/>
              <w:szCs w:val="18"/>
            </w:rPr>
            <w:fldChar w:fldCharType="separate"/>
          </w:r>
          <w:r>
            <w:rPr>
              <w:rFonts w:ascii="Times New Roman" w:hAnsi="Times New Roman"/>
              <w:bCs/>
              <w:noProof/>
              <w:sz w:val="18"/>
              <w:szCs w:val="18"/>
            </w:rPr>
            <w:t>1</w:t>
          </w:r>
          <w:r w:rsidRPr="00E83003">
            <w:rPr>
              <w:rFonts w:ascii="Times New Roman" w:hAnsi="Times New Roman"/>
              <w:bCs/>
              <w:sz w:val="18"/>
              <w:szCs w:val="18"/>
            </w:rPr>
            <w:fldChar w:fldCharType="end"/>
          </w:r>
        </w:p>
      </w:tc>
      <w:tc>
        <w:tcPr>
          <w:tcW w:w="3183" w:type="dxa"/>
          <w:shd w:val="clear" w:color="auto" w:fill="auto"/>
        </w:tcPr>
        <w:p w:rsidR="00645F19" w:rsidRPr="00E83003" w:rsidRDefault="00645F19" w:rsidP="00106195">
          <w:pPr>
            <w:pStyle w:val="Footer"/>
            <w:jc w:val="center"/>
            <w:rPr>
              <w:rFonts w:ascii="Times New Roman" w:hAnsi="Times New Roman" w:cs="Times New Roman"/>
              <w:color w:val="333333"/>
              <w:sz w:val="18"/>
              <w:szCs w:val="18"/>
              <w:lang w:val="it-IT"/>
            </w:rPr>
          </w:pPr>
        </w:p>
      </w:tc>
    </w:tr>
  </w:tbl>
  <w:p w:rsidR="00645F19" w:rsidRPr="0029134A" w:rsidRDefault="00645F19" w:rsidP="00566105">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DFE" w:rsidRDefault="00721DFE" w:rsidP="00721DFE">
    <w:pPr>
      <w:pStyle w:val="Footer"/>
      <w:jc w:val="center"/>
      <w:rPr>
        <w:rFonts w:ascii="Times New Roman" w:hAnsi="Times New Roman" w:cs="Times New Roman"/>
        <w:b/>
        <w:color w:val="333333"/>
        <w:sz w:val="18"/>
        <w:szCs w:val="18"/>
        <w:lang w:val="it-IT"/>
      </w:rPr>
    </w:pPr>
    <w:r>
      <w:rPr>
        <w:rFonts w:ascii="Times New Roman" w:hAnsi="Times New Roman" w:cs="Times New Roman"/>
        <w:b/>
        <w:color w:val="333333"/>
        <w:sz w:val="18"/>
        <w:szCs w:val="18"/>
        <w:lang w:val="it-IT"/>
      </w:rPr>
      <w:t>National Company NUCLEARELECTRICA S.A.</w:t>
    </w:r>
  </w:p>
  <w:p w:rsidR="00721DFE" w:rsidRDefault="00721DFE" w:rsidP="00721DFE">
    <w:pPr>
      <w:pStyle w:val="Footer"/>
      <w:jc w:val="center"/>
      <w:rPr>
        <w:rFonts w:ascii="Times New Roman" w:hAnsi="Times New Roman" w:cs="Times New Roman"/>
        <w:color w:val="333333"/>
        <w:sz w:val="16"/>
        <w:szCs w:val="16"/>
        <w:lang w:val="it-IT"/>
      </w:rPr>
    </w:pPr>
    <w:r>
      <w:rPr>
        <w:rFonts w:ascii="Times New Roman" w:hAnsi="Times New Roman" w:cs="Times New Roman"/>
        <w:color w:val="333333"/>
        <w:sz w:val="16"/>
        <w:szCs w:val="16"/>
        <w:lang w:val="it-IT"/>
      </w:rPr>
      <w:t xml:space="preserve">48 Iancu de Hunedoara Boulevard, Bucharest 011745, Romania; Tel +4021 203 82 00, Fax +4021 316 94 00;  </w:t>
    </w:r>
  </w:p>
  <w:p w:rsidR="00721DFE" w:rsidRDefault="00721DFE" w:rsidP="00721DFE">
    <w:pPr>
      <w:pStyle w:val="Footer"/>
      <w:jc w:val="center"/>
      <w:rPr>
        <w:rFonts w:ascii="Times New Roman" w:hAnsi="Times New Roman" w:cs="Times New Roman"/>
        <w:color w:val="333333"/>
        <w:sz w:val="16"/>
        <w:szCs w:val="16"/>
        <w:lang w:val="it-IT"/>
      </w:rPr>
    </w:pPr>
    <w:r>
      <w:rPr>
        <w:rFonts w:ascii="Times New Roman" w:hAnsi="Times New Roman" w:cs="Times New Roman"/>
        <w:color w:val="333333"/>
        <w:sz w:val="16"/>
        <w:szCs w:val="16"/>
        <w:lang w:val="it-IT"/>
      </w:rPr>
      <w:t>Registered with the National Trade Register Office under no. J1998007403409, Unique European Identifier (EUID) ROONRC. J1998007403409, Unique Trade Register Code (CUI) 10874881, Tax registration code (CIF) RO10874881, IBAN code RO94 RNCB 0072 0497 1852 0001 opened at BCR Sector 1 Branch;</w:t>
    </w:r>
  </w:p>
  <w:p w:rsidR="00721DFE" w:rsidRDefault="00721DFE" w:rsidP="00721DFE">
    <w:pPr>
      <w:pStyle w:val="Footer"/>
      <w:jc w:val="center"/>
      <w:rPr>
        <w:rFonts w:ascii="Times New Roman" w:hAnsi="Times New Roman" w:cs="Times New Roman"/>
        <w:color w:val="333333"/>
        <w:sz w:val="16"/>
        <w:szCs w:val="16"/>
        <w:lang w:val="fr-FR"/>
      </w:rPr>
    </w:pPr>
    <w:r>
      <w:rPr>
        <w:rFonts w:ascii="Times New Roman" w:hAnsi="Times New Roman" w:cs="Times New Roman"/>
        <w:color w:val="333333"/>
        <w:sz w:val="16"/>
        <w:szCs w:val="16"/>
        <w:lang w:val="fr-FR"/>
      </w:rPr>
      <w:t>Subscribed and paid-up share capital: 3,016,438,940 lei.</w:t>
    </w:r>
  </w:p>
  <w:p w:rsidR="00721DFE" w:rsidRDefault="00242F21" w:rsidP="00721DFE">
    <w:pPr>
      <w:pStyle w:val="Footer"/>
      <w:jc w:val="center"/>
      <w:rPr>
        <w:rFonts w:ascii="Times New Roman" w:hAnsi="Times New Roman" w:cs="Times New Roman"/>
        <w:color w:val="333333"/>
        <w:sz w:val="18"/>
        <w:szCs w:val="18"/>
        <w:lang w:val="it-IT"/>
      </w:rPr>
    </w:pPr>
    <w:hyperlink r:id="rId1" w:history="1">
      <w:r w:rsidR="00721DFE">
        <w:rPr>
          <w:rStyle w:val="Hyperlink"/>
          <w:rFonts w:ascii="Times New Roman" w:hAnsi="Times New Roman" w:cs="Times New Roman"/>
          <w:sz w:val="16"/>
          <w:szCs w:val="16"/>
          <w:lang w:val="it-IT"/>
        </w:rPr>
        <w:t>office@nuclearelectrica.ro</w:t>
      </w:r>
    </w:hyperlink>
    <w:hyperlink r:id="rId2" w:history="1">
      <w:r w:rsidR="00721DFE">
        <w:rPr>
          <w:rStyle w:val="Hyperlink"/>
          <w:rFonts w:ascii="Times New Roman" w:hAnsi="Times New Roman" w:cs="Times New Roman"/>
          <w:sz w:val="16"/>
          <w:szCs w:val="16"/>
          <w:lang w:val="it-IT"/>
        </w:rPr>
        <w:t>www.nuclearelectrica.ro</w:t>
      </w:r>
    </w:hyperlink>
  </w:p>
  <w:p w:rsidR="00721DFE" w:rsidRDefault="00721DFE" w:rsidP="00721DFE">
    <w:pPr>
      <w:tabs>
        <w:tab w:val="center" w:pos="4320"/>
        <w:tab w:val="right" w:pos="8640"/>
      </w:tabs>
      <w:rPr>
        <w:rFonts w:ascii="Times New Roman" w:hAnsi="Times New Roman" w:cs="Times New Roman"/>
        <w:sz w:val="16"/>
        <w:szCs w:val="16"/>
      </w:rPr>
    </w:pPr>
  </w:p>
  <w:tbl>
    <w:tblPr>
      <w:tblW w:w="0" w:type="auto"/>
      <w:jc w:val="center"/>
      <w:tblLook w:val="04A0" w:firstRow="1" w:lastRow="0" w:firstColumn="1" w:lastColumn="0" w:noHBand="0" w:noVBand="1"/>
    </w:tblPr>
    <w:tblGrid>
      <w:gridCol w:w="3123"/>
      <w:gridCol w:w="3120"/>
      <w:gridCol w:w="3112"/>
    </w:tblGrid>
    <w:tr w:rsidR="00721DFE" w:rsidTr="00721DFE">
      <w:trPr>
        <w:jc w:val="center"/>
      </w:trPr>
      <w:tc>
        <w:tcPr>
          <w:tcW w:w="3183" w:type="dxa"/>
          <w:hideMark/>
        </w:tcPr>
        <w:p w:rsidR="00721DFE" w:rsidRDefault="00721DFE" w:rsidP="00721DFE">
          <w:pPr>
            <w:pStyle w:val="Footer"/>
            <w:rPr>
              <w:rFonts w:ascii="Times New Roman" w:hAnsi="Times New Roman" w:cs="Times New Roman"/>
              <w:color w:val="333333"/>
              <w:sz w:val="18"/>
              <w:szCs w:val="18"/>
              <w:lang w:val="it-IT"/>
            </w:rPr>
          </w:pPr>
          <w:r>
            <w:rPr>
              <w:rFonts w:ascii="Times New Roman" w:hAnsi="Times New Roman" w:cs="Times New Roman"/>
              <w:color w:val="333333"/>
              <w:sz w:val="18"/>
              <w:szCs w:val="18"/>
              <w:lang w:val="it-IT"/>
            </w:rPr>
            <w:t>F/SG-00-01/5, rev. 8</w:t>
          </w:r>
        </w:p>
      </w:tc>
      <w:tc>
        <w:tcPr>
          <w:tcW w:w="3183" w:type="dxa"/>
          <w:hideMark/>
        </w:tcPr>
        <w:p w:rsidR="00721DFE" w:rsidRDefault="00721DFE" w:rsidP="00721DFE">
          <w:pPr>
            <w:pStyle w:val="Footer"/>
            <w:jc w:val="center"/>
            <w:rPr>
              <w:rFonts w:ascii="Times New Roman" w:hAnsi="Times New Roman" w:cs="Times New Roman"/>
              <w:color w:val="333333"/>
              <w:sz w:val="18"/>
              <w:szCs w:val="18"/>
              <w:lang w:val="it-IT"/>
            </w:rPr>
          </w:pPr>
          <w:r>
            <w:rPr>
              <w:rFonts w:ascii="Times New Roman" w:hAnsi="Times New Roman" w:cs="Times New Roman"/>
              <w:color w:val="333333"/>
              <w:sz w:val="18"/>
              <w:szCs w:val="18"/>
              <w:lang w:val="it-IT"/>
            </w:rPr>
            <w:t>Page</w:t>
          </w:r>
          <w:r>
            <w:rPr>
              <w:rFonts w:ascii="Times New Roman" w:hAnsi="Times New Roman" w:cs="Times New Roman"/>
              <w:bCs/>
              <w:sz w:val="18"/>
              <w:szCs w:val="18"/>
            </w:rPr>
            <w:fldChar w:fldCharType="begin"/>
          </w:r>
          <w:r>
            <w:rPr>
              <w:rFonts w:ascii="Times New Roman" w:hAnsi="Times New Roman" w:cs="Times New Roman"/>
              <w:bCs/>
              <w:sz w:val="18"/>
              <w:szCs w:val="18"/>
            </w:rPr>
            <w:instrText xml:space="preserve"> PAGE </w:instrText>
          </w:r>
          <w:r>
            <w:rPr>
              <w:rFonts w:ascii="Times New Roman" w:hAnsi="Times New Roman" w:cs="Times New Roman"/>
              <w:bCs/>
              <w:sz w:val="18"/>
              <w:szCs w:val="18"/>
            </w:rPr>
            <w:fldChar w:fldCharType="separate"/>
          </w:r>
          <w:r>
            <w:rPr>
              <w:rFonts w:ascii="Times New Roman" w:hAnsi="Times New Roman" w:cs="Times New Roman"/>
              <w:bCs/>
              <w:sz w:val="18"/>
              <w:szCs w:val="18"/>
            </w:rPr>
            <w:t>1</w:t>
          </w:r>
          <w:r>
            <w:rPr>
              <w:rFonts w:ascii="Times New Roman" w:hAnsi="Times New Roman" w:cs="Times New Roman"/>
              <w:bCs/>
              <w:sz w:val="18"/>
              <w:szCs w:val="18"/>
            </w:rPr>
            <w:fldChar w:fldCharType="end"/>
          </w:r>
          <w:r>
            <w:rPr>
              <w:rFonts w:ascii="Times New Roman" w:hAnsi="Times New Roman" w:cs="Times New Roman"/>
              <w:bCs/>
              <w:sz w:val="18"/>
              <w:szCs w:val="18"/>
            </w:rPr>
            <w:t xml:space="preserve"> /</w:t>
          </w:r>
          <w:r>
            <w:rPr>
              <w:rFonts w:ascii="Times New Roman" w:hAnsi="Times New Roman" w:cs="Times New Roman"/>
              <w:bCs/>
              <w:sz w:val="18"/>
              <w:szCs w:val="18"/>
            </w:rPr>
            <w:fldChar w:fldCharType="begin"/>
          </w:r>
          <w:r>
            <w:rPr>
              <w:rFonts w:ascii="Times New Roman" w:hAnsi="Times New Roman" w:cs="Times New Roman"/>
              <w:bCs/>
              <w:sz w:val="18"/>
              <w:szCs w:val="18"/>
            </w:rPr>
            <w:instrText xml:space="preserve"> NUMPAGES  </w:instrText>
          </w:r>
          <w:r>
            <w:rPr>
              <w:rFonts w:ascii="Times New Roman" w:hAnsi="Times New Roman" w:cs="Times New Roman"/>
              <w:bCs/>
              <w:sz w:val="18"/>
              <w:szCs w:val="18"/>
            </w:rPr>
            <w:fldChar w:fldCharType="separate"/>
          </w:r>
          <w:r>
            <w:rPr>
              <w:rFonts w:ascii="Times New Roman" w:hAnsi="Times New Roman" w:cs="Times New Roman"/>
              <w:bCs/>
              <w:sz w:val="18"/>
              <w:szCs w:val="18"/>
            </w:rPr>
            <w:t>2</w:t>
          </w:r>
          <w:r>
            <w:rPr>
              <w:rFonts w:ascii="Times New Roman" w:hAnsi="Times New Roman" w:cs="Times New Roman"/>
              <w:bCs/>
              <w:sz w:val="18"/>
              <w:szCs w:val="18"/>
            </w:rPr>
            <w:fldChar w:fldCharType="end"/>
          </w:r>
        </w:p>
      </w:tc>
      <w:tc>
        <w:tcPr>
          <w:tcW w:w="3183" w:type="dxa"/>
        </w:tcPr>
        <w:p w:rsidR="00721DFE" w:rsidRDefault="00721DFE" w:rsidP="00721DFE">
          <w:pPr>
            <w:pStyle w:val="Footer"/>
            <w:jc w:val="center"/>
            <w:rPr>
              <w:rFonts w:ascii="Times New Roman" w:hAnsi="Times New Roman" w:cs="Times New Roman"/>
              <w:color w:val="333333"/>
              <w:sz w:val="18"/>
              <w:szCs w:val="18"/>
              <w:lang w:val="it-IT"/>
            </w:rPr>
          </w:pPr>
        </w:p>
      </w:tc>
    </w:tr>
  </w:tbl>
  <w:p w:rsidR="00721DFE" w:rsidRDefault="00721DFE" w:rsidP="00721DFE">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2F21" w:rsidRDefault="00242F21">
      <w:r>
        <w:separator/>
      </w:r>
    </w:p>
  </w:footnote>
  <w:footnote w:type="continuationSeparator" w:id="0">
    <w:p w:rsidR="00242F21" w:rsidRDefault="00242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0C98" w:rsidRDefault="00F00C98" w:rsidP="00F00C9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0C98" w:rsidRDefault="00ED7D47" w:rsidP="00F00C98">
    <w:pPr>
      <w:pStyle w:val="Header"/>
      <w:jc w:val="center"/>
    </w:pPr>
    <w:r>
      <w:rPr>
        <w:noProof/>
      </w:rPr>
      <w:drawing>
        <wp:anchor distT="0" distB="0" distL="114300" distR="114300" simplePos="0" relativeHeight="251657728" behindDoc="1" locked="0" layoutInCell="1" allowOverlap="1">
          <wp:simplePos x="0" y="0"/>
          <wp:positionH relativeFrom="column">
            <wp:posOffset>4657090</wp:posOffset>
          </wp:positionH>
          <wp:positionV relativeFrom="paragraph">
            <wp:posOffset>58420</wp:posOffset>
          </wp:positionV>
          <wp:extent cx="1868170" cy="276225"/>
          <wp:effectExtent l="0" t="0" r="0" b="0"/>
          <wp:wrapTight wrapText="bothSides">
            <wp:wrapPolygon edited="0">
              <wp:start x="0" y="0"/>
              <wp:lineTo x="0" y="20855"/>
              <wp:lineTo x="21365" y="20855"/>
              <wp:lineTo x="213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504950" cy="1066800"/>
          <wp:effectExtent l="0" t="0" r="0" b="0"/>
          <wp:docPr id="1" name="Picture 1" descr="logo-nuclearele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uclearelectr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950" cy="1066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487E"/>
    <w:multiLevelType w:val="hybridMultilevel"/>
    <w:tmpl w:val="81AE6ABE"/>
    <w:lvl w:ilvl="0" w:tplc="B8087AAC">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C95218"/>
    <w:multiLevelType w:val="hybridMultilevel"/>
    <w:tmpl w:val="D3A615C2"/>
    <w:lvl w:ilvl="0" w:tplc="04EACBBE">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1BA60D7"/>
    <w:multiLevelType w:val="hybridMultilevel"/>
    <w:tmpl w:val="E0FA5BA6"/>
    <w:lvl w:ilvl="0" w:tplc="82160182">
      <w:start w:val="1"/>
      <w:numFmt w:val="upperRoman"/>
      <w:lvlText w:val="%1)"/>
      <w:lvlJc w:val="righ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79028C"/>
    <w:multiLevelType w:val="hybridMultilevel"/>
    <w:tmpl w:val="C26E8376"/>
    <w:lvl w:ilvl="0" w:tplc="A078AB8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F221C9"/>
    <w:multiLevelType w:val="multilevel"/>
    <w:tmpl w:val="BFE2C0A6"/>
    <w:lvl w:ilvl="0">
      <w:start w:val="1"/>
      <w:numFmt w:val="decimal"/>
      <w:lvlText w:val="%1."/>
      <w:lvlJc w:val="left"/>
      <w:pPr>
        <w:ind w:left="720" w:hanging="360"/>
      </w:pPr>
      <w:rPr>
        <w:b/>
      </w:rPr>
    </w:lvl>
    <w:lvl w:ilvl="1">
      <w:start w:val="1"/>
      <w:numFmt w:val="decimal"/>
      <w:isLgl/>
      <w:lvlText w:val="%1.%2."/>
      <w:lvlJc w:val="left"/>
      <w:pPr>
        <w:ind w:left="1200" w:hanging="45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39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30" w:hanging="1440"/>
      </w:pPr>
      <w:rPr>
        <w:rFonts w:hint="default"/>
      </w:rPr>
    </w:lvl>
    <w:lvl w:ilvl="8">
      <w:start w:val="1"/>
      <w:numFmt w:val="decimal"/>
      <w:isLgl/>
      <w:lvlText w:val="%1.%2.%3.%4.%5.%6.%7.%8.%9."/>
      <w:lvlJc w:val="left"/>
      <w:pPr>
        <w:ind w:left="5280" w:hanging="1800"/>
      </w:pPr>
      <w:rPr>
        <w:rFonts w:hint="default"/>
      </w:rPr>
    </w:lvl>
  </w:abstractNum>
  <w:abstractNum w:abstractNumId="5" w15:restartNumberingAfterBreak="0">
    <w:nsid w:val="1B6C3B49"/>
    <w:multiLevelType w:val="hybridMultilevel"/>
    <w:tmpl w:val="53204A2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1ED415C"/>
    <w:multiLevelType w:val="hybridMultilevel"/>
    <w:tmpl w:val="6378674E"/>
    <w:lvl w:ilvl="0" w:tplc="FA32FA88">
      <w:start w:val="1"/>
      <w:numFmt w:val="lowerRoman"/>
      <w:lvlText w:val="(%1)"/>
      <w:lvlJc w:val="right"/>
      <w:pPr>
        <w:ind w:left="927" w:hanging="360"/>
      </w:pPr>
      <w:rPr>
        <w:rFonts w:ascii="Times New Roman" w:hAnsi="Times New Roman" w:hint="default"/>
        <w:b w:val="0"/>
        <w:i w:val="0"/>
        <w:sz w:val="24"/>
      </w:rPr>
    </w:lvl>
    <w:lvl w:ilvl="1" w:tplc="04090011">
      <w:start w:val="1"/>
      <w:numFmt w:val="decimal"/>
      <w:lvlText w:val="%2)"/>
      <w:lvlJc w:val="left"/>
      <w:pPr>
        <w:ind w:left="1647" w:hanging="360"/>
      </w:pPr>
      <w:rPr>
        <w:rFonts w:hint="default"/>
        <w:b w:val="0"/>
        <w:i w:val="0"/>
        <w:sz w:val="22"/>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32BE5303"/>
    <w:multiLevelType w:val="hybridMultilevel"/>
    <w:tmpl w:val="9EBE6B98"/>
    <w:lvl w:ilvl="0" w:tplc="F17A8C6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0757F2E"/>
    <w:multiLevelType w:val="hybridMultilevel"/>
    <w:tmpl w:val="68142090"/>
    <w:lvl w:ilvl="0" w:tplc="9FB2137E">
      <w:start w:val="1"/>
      <w:numFmt w:val="lowerLetter"/>
      <w:lvlText w:val="%1)"/>
      <w:lvlJc w:val="left"/>
      <w:pPr>
        <w:ind w:left="720" w:hanging="360"/>
      </w:pPr>
      <w:rPr>
        <w:rFonts w:hint="default"/>
        <w:color w:val="auto"/>
      </w:rPr>
    </w:lvl>
    <w:lvl w:ilvl="1" w:tplc="ACDC05E4">
      <w:start w:val="1"/>
      <w:numFmt w:val="lowerLetter"/>
      <w:lvlText w:val="%2)"/>
      <w:lvlJc w:val="left"/>
      <w:pPr>
        <w:ind w:left="1440" w:hanging="360"/>
      </w:pPr>
      <w:rPr>
        <w:rFonts w:hint="default"/>
        <w:i/>
        <w:sz w:val="24"/>
        <w:szCs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692125"/>
    <w:multiLevelType w:val="hybridMultilevel"/>
    <w:tmpl w:val="6C8E225E"/>
    <w:lvl w:ilvl="0" w:tplc="04090011">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30B419E"/>
    <w:multiLevelType w:val="hybridMultilevel"/>
    <w:tmpl w:val="03983490"/>
    <w:lvl w:ilvl="0" w:tplc="A078AB86">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45370B3"/>
    <w:multiLevelType w:val="hybridMultilevel"/>
    <w:tmpl w:val="882A17E8"/>
    <w:lvl w:ilvl="0" w:tplc="D12292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DE63E84"/>
    <w:multiLevelType w:val="hybridMultilevel"/>
    <w:tmpl w:val="50BE215E"/>
    <w:lvl w:ilvl="0" w:tplc="82160182">
      <w:start w:val="1"/>
      <w:numFmt w:val="upperRoman"/>
      <w:lvlText w:val="%1)"/>
      <w:lvlJc w:val="righ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14D4022"/>
    <w:multiLevelType w:val="hybridMultilevel"/>
    <w:tmpl w:val="6D8E7ED8"/>
    <w:lvl w:ilvl="0" w:tplc="091CB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5A4133"/>
    <w:multiLevelType w:val="hybridMultilevel"/>
    <w:tmpl w:val="46D862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A5457"/>
    <w:multiLevelType w:val="hybridMultilevel"/>
    <w:tmpl w:val="07B62A02"/>
    <w:lvl w:ilvl="0" w:tplc="6EB6BDF8">
      <w:start w:val="1"/>
      <w:numFmt w:val="lowerLetter"/>
      <w:lvlText w:val="%1)"/>
      <w:lvlJc w:val="left"/>
      <w:pPr>
        <w:ind w:left="1080" w:hanging="360"/>
      </w:pPr>
      <w:rPr>
        <w:rFonts w:ascii="Times New Roman" w:hAnsi="Times New Roman"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2DD2AF1"/>
    <w:multiLevelType w:val="hybridMultilevel"/>
    <w:tmpl w:val="11544576"/>
    <w:lvl w:ilvl="0" w:tplc="ACE42AAE">
      <w:start w:val="1"/>
      <w:numFmt w:val="lowerRoman"/>
      <w:lvlText w:val="%1)"/>
      <w:lvlJc w:val="left"/>
      <w:pPr>
        <w:ind w:left="2160" w:hanging="360"/>
      </w:pPr>
      <w:rPr>
        <w:rFonts w:hint="default"/>
        <w:b w:val="0"/>
        <w:i w:val="0"/>
        <w:color w:val="auto"/>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52E44DC0"/>
    <w:multiLevelType w:val="hybridMultilevel"/>
    <w:tmpl w:val="0C4AF93C"/>
    <w:lvl w:ilvl="0" w:tplc="8C02B3D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34D0406"/>
    <w:multiLevelType w:val="hybridMultilevel"/>
    <w:tmpl w:val="07CC8E62"/>
    <w:lvl w:ilvl="0" w:tplc="87BEFE20">
      <w:start w:val="1"/>
      <w:numFmt w:val="lowerRoman"/>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231C58"/>
    <w:multiLevelType w:val="hybridMultilevel"/>
    <w:tmpl w:val="2A101CA2"/>
    <w:lvl w:ilvl="0" w:tplc="1D883750">
      <w:start w:val="1"/>
      <w:numFmt w:val="lowerLetter"/>
      <w:lvlText w:val="%1)"/>
      <w:lvlJc w:val="left"/>
      <w:pPr>
        <w:ind w:left="2160" w:hanging="360"/>
      </w:pPr>
      <w:rPr>
        <w:rFonts w:ascii="Times New Roman" w:hAnsi="Times New Roman" w:hint="default"/>
        <w:b w:val="0"/>
        <w:i w:val="0"/>
        <w:color w:val="auto"/>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580209AA"/>
    <w:multiLevelType w:val="hybridMultilevel"/>
    <w:tmpl w:val="2A101CA2"/>
    <w:lvl w:ilvl="0" w:tplc="1D883750">
      <w:start w:val="1"/>
      <w:numFmt w:val="lowerLetter"/>
      <w:lvlText w:val="%1)"/>
      <w:lvlJc w:val="left"/>
      <w:pPr>
        <w:ind w:left="2160" w:hanging="360"/>
      </w:pPr>
      <w:rPr>
        <w:rFonts w:ascii="Times New Roman" w:hAnsi="Times New Roman" w:hint="default"/>
        <w:b w:val="0"/>
        <w:i w:val="0"/>
        <w:color w:val="auto"/>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618C06B3"/>
    <w:multiLevelType w:val="hybridMultilevel"/>
    <w:tmpl w:val="34A05A04"/>
    <w:lvl w:ilvl="0" w:tplc="0409000B">
      <w:start w:val="1"/>
      <w:numFmt w:val="bullet"/>
      <w:lvlText w:val=""/>
      <w:lvlJc w:val="left"/>
      <w:pPr>
        <w:ind w:left="720" w:hanging="360"/>
      </w:pPr>
      <w:rPr>
        <w:rFonts w:ascii="Wingdings" w:hAnsi="Wingdings" w:hint="default"/>
      </w:rPr>
    </w:lvl>
    <w:lvl w:ilvl="1" w:tplc="ACDC05E4">
      <w:start w:val="1"/>
      <w:numFmt w:val="lowerLetter"/>
      <w:lvlText w:val="%2)"/>
      <w:lvlJc w:val="left"/>
      <w:pPr>
        <w:ind w:left="1440" w:hanging="360"/>
      </w:pPr>
      <w:rPr>
        <w:rFonts w:hint="default"/>
        <w:i/>
        <w:sz w:val="24"/>
        <w:szCs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A15816"/>
    <w:multiLevelType w:val="hybridMultilevel"/>
    <w:tmpl w:val="5866C42E"/>
    <w:lvl w:ilvl="0" w:tplc="377C13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60403F"/>
    <w:multiLevelType w:val="hybridMultilevel"/>
    <w:tmpl w:val="F1F874AC"/>
    <w:lvl w:ilvl="0" w:tplc="1BC497B8">
      <w:start w:val="1"/>
      <w:numFmt w:val="decimal"/>
      <w:lvlText w:val="%1"/>
      <w:lvlJc w:val="center"/>
      <w:pPr>
        <w:ind w:left="720" w:hanging="360"/>
      </w:pPr>
      <w:rPr>
        <w:rFonts w:ascii="Times New Roman" w:hAnsi="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2562BCA"/>
    <w:multiLevelType w:val="hybridMultilevel"/>
    <w:tmpl w:val="D806DF6A"/>
    <w:lvl w:ilvl="0" w:tplc="5620707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3462167"/>
    <w:multiLevelType w:val="hybridMultilevel"/>
    <w:tmpl w:val="763C6F58"/>
    <w:lvl w:ilvl="0" w:tplc="04090011">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num w:numId="1">
    <w:abstractNumId w:val="12"/>
  </w:num>
  <w:num w:numId="2">
    <w:abstractNumId w:val="2"/>
  </w:num>
  <w:num w:numId="3">
    <w:abstractNumId w:val="25"/>
  </w:num>
  <w:num w:numId="4">
    <w:abstractNumId w:val="23"/>
  </w:num>
  <w:num w:numId="5">
    <w:abstractNumId w:val="6"/>
  </w:num>
  <w:num w:numId="6">
    <w:abstractNumId w:val="15"/>
  </w:num>
  <w:num w:numId="7">
    <w:abstractNumId w:val="17"/>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4"/>
  </w:num>
  <w:num w:numId="11">
    <w:abstractNumId w:val="0"/>
  </w:num>
  <w:num w:numId="12">
    <w:abstractNumId w:val="1"/>
  </w:num>
  <w:num w:numId="13">
    <w:abstractNumId w:val="16"/>
  </w:num>
  <w:num w:numId="14">
    <w:abstractNumId w:val="13"/>
  </w:num>
  <w:num w:numId="15">
    <w:abstractNumId w:val="9"/>
  </w:num>
  <w:num w:numId="16">
    <w:abstractNumId w:val="19"/>
  </w:num>
  <w:num w:numId="17">
    <w:abstractNumId w:val="20"/>
  </w:num>
  <w:num w:numId="18">
    <w:abstractNumId w:val="14"/>
  </w:num>
  <w:num w:numId="19">
    <w:abstractNumId w:val="11"/>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2"/>
  </w:num>
  <w:num w:numId="23">
    <w:abstractNumId w:val="8"/>
  </w:num>
  <w:num w:numId="24">
    <w:abstractNumId w:val="18"/>
  </w:num>
  <w:num w:numId="25">
    <w:abstractNumId w:val="10"/>
  </w:num>
  <w:num w:numId="26">
    <w:abstractNumId w:val="3"/>
  </w:num>
  <w:num w:numId="27">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B6D"/>
    <w:rsid w:val="000001D4"/>
    <w:rsid w:val="0000170E"/>
    <w:rsid w:val="000031B8"/>
    <w:rsid w:val="00004067"/>
    <w:rsid w:val="00004B11"/>
    <w:rsid w:val="000052B4"/>
    <w:rsid w:val="0000546E"/>
    <w:rsid w:val="00007851"/>
    <w:rsid w:val="000118AA"/>
    <w:rsid w:val="00012123"/>
    <w:rsid w:val="00012F5F"/>
    <w:rsid w:val="00014840"/>
    <w:rsid w:val="00016D59"/>
    <w:rsid w:val="00021E60"/>
    <w:rsid w:val="000224CC"/>
    <w:rsid w:val="00022A28"/>
    <w:rsid w:val="00025414"/>
    <w:rsid w:val="00027DD6"/>
    <w:rsid w:val="00030628"/>
    <w:rsid w:val="0003078D"/>
    <w:rsid w:val="00030A5D"/>
    <w:rsid w:val="00031F89"/>
    <w:rsid w:val="000329F7"/>
    <w:rsid w:val="000338E4"/>
    <w:rsid w:val="00037157"/>
    <w:rsid w:val="00037BBB"/>
    <w:rsid w:val="00040070"/>
    <w:rsid w:val="00050AC5"/>
    <w:rsid w:val="00052AB4"/>
    <w:rsid w:val="00054EA4"/>
    <w:rsid w:val="000556AB"/>
    <w:rsid w:val="000608E4"/>
    <w:rsid w:val="00061116"/>
    <w:rsid w:val="000628A2"/>
    <w:rsid w:val="00067073"/>
    <w:rsid w:val="0006793E"/>
    <w:rsid w:val="00070297"/>
    <w:rsid w:val="00071DD8"/>
    <w:rsid w:val="00074D4C"/>
    <w:rsid w:val="00083118"/>
    <w:rsid w:val="00083F2F"/>
    <w:rsid w:val="00087046"/>
    <w:rsid w:val="00087FA4"/>
    <w:rsid w:val="00090139"/>
    <w:rsid w:val="00091BEF"/>
    <w:rsid w:val="0009236C"/>
    <w:rsid w:val="00092CCC"/>
    <w:rsid w:val="00093A2E"/>
    <w:rsid w:val="00093C9D"/>
    <w:rsid w:val="00094242"/>
    <w:rsid w:val="00094CAF"/>
    <w:rsid w:val="00096EA7"/>
    <w:rsid w:val="000973FC"/>
    <w:rsid w:val="000A150D"/>
    <w:rsid w:val="000A3B5B"/>
    <w:rsid w:val="000A4762"/>
    <w:rsid w:val="000A77F7"/>
    <w:rsid w:val="000B2704"/>
    <w:rsid w:val="000B27E9"/>
    <w:rsid w:val="000C0E57"/>
    <w:rsid w:val="000C12A6"/>
    <w:rsid w:val="000C6B12"/>
    <w:rsid w:val="000C7033"/>
    <w:rsid w:val="000C74C1"/>
    <w:rsid w:val="000C79F1"/>
    <w:rsid w:val="000D099C"/>
    <w:rsid w:val="000D3443"/>
    <w:rsid w:val="000D4545"/>
    <w:rsid w:val="000D4E4A"/>
    <w:rsid w:val="000D5949"/>
    <w:rsid w:val="000D7320"/>
    <w:rsid w:val="000E270F"/>
    <w:rsid w:val="000E3746"/>
    <w:rsid w:val="000E3747"/>
    <w:rsid w:val="000E3835"/>
    <w:rsid w:val="000E42E8"/>
    <w:rsid w:val="000E540D"/>
    <w:rsid w:val="000E5BA8"/>
    <w:rsid w:val="000F3D31"/>
    <w:rsid w:val="000F460D"/>
    <w:rsid w:val="000F639F"/>
    <w:rsid w:val="000F6613"/>
    <w:rsid w:val="000F6850"/>
    <w:rsid w:val="000F6A6D"/>
    <w:rsid w:val="0010087F"/>
    <w:rsid w:val="00100D0A"/>
    <w:rsid w:val="00106195"/>
    <w:rsid w:val="001069F2"/>
    <w:rsid w:val="00111B17"/>
    <w:rsid w:val="0011336A"/>
    <w:rsid w:val="00113D12"/>
    <w:rsid w:val="00115BFB"/>
    <w:rsid w:val="00116515"/>
    <w:rsid w:val="001169BA"/>
    <w:rsid w:val="00124228"/>
    <w:rsid w:val="00127585"/>
    <w:rsid w:val="00130473"/>
    <w:rsid w:val="00133BD6"/>
    <w:rsid w:val="001351F6"/>
    <w:rsid w:val="00136F94"/>
    <w:rsid w:val="00140279"/>
    <w:rsid w:val="00140FD3"/>
    <w:rsid w:val="00142C71"/>
    <w:rsid w:val="001433F1"/>
    <w:rsid w:val="00151FFC"/>
    <w:rsid w:val="00153371"/>
    <w:rsid w:val="0015484A"/>
    <w:rsid w:val="001554AC"/>
    <w:rsid w:val="0016273D"/>
    <w:rsid w:val="00163A47"/>
    <w:rsid w:val="00164562"/>
    <w:rsid w:val="00165038"/>
    <w:rsid w:val="00170643"/>
    <w:rsid w:val="001706AA"/>
    <w:rsid w:val="00170CE9"/>
    <w:rsid w:val="0017177E"/>
    <w:rsid w:val="00171BB7"/>
    <w:rsid w:val="0017283C"/>
    <w:rsid w:val="0017320C"/>
    <w:rsid w:val="00176CA3"/>
    <w:rsid w:val="00180B22"/>
    <w:rsid w:val="001830C8"/>
    <w:rsid w:val="00190F85"/>
    <w:rsid w:val="00191610"/>
    <w:rsid w:val="00193207"/>
    <w:rsid w:val="00194119"/>
    <w:rsid w:val="00196804"/>
    <w:rsid w:val="001A0E32"/>
    <w:rsid w:val="001A2153"/>
    <w:rsid w:val="001A4AAA"/>
    <w:rsid w:val="001A5359"/>
    <w:rsid w:val="001A58E4"/>
    <w:rsid w:val="001A6CBD"/>
    <w:rsid w:val="001A7640"/>
    <w:rsid w:val="001A7E1F"/>
    <w:rsid w:val="001B109D"/>
    <w:rsid w:val="001B36EF"/>
    <w:rsid w:val="001B37BF"/>
    <w:rsid w:val="001B3E52"/>
    <w:rsid w:val="001B5C81"/>
    <w:rsid w:val="001B64F0"/>
    <w:rsid w:val="001B7F1F"/>
    <w:rsid w:val="001C31D0"/>
    <w:rsid w:val="001C331D"/>
    <w:rsid w:val="001C601E"/>
    <w:rsid w:val="001C64CD"/>
    <w:rsid w:val="001D0E61"/>
    <w:rsid w:val="001D231D"/>
    <w:rsid w:val="001D384D"/>
    <w:rsid w:val="001D44C5"/>
    <w:rsid w:val="001D4F40"/>
    <w:rsid w:val="001D55E9"/>
    <w:rsid w:val="001D567A"/>
    <w:rsid w:val="001D71B9"/>
    <w:rsid w:val="001E0EAA"/>
    <w:rsid w:val="001E1247"/>
    <w:rsid w:val="001E3015"/>
    <w:rsid w:val="001E4574"/>
    <w:rsid w:val="001E4879"/>
    <w:rsid w:val="001E7C3C"/>
    <w:rsid w:val="001E7D7F"/>
    <w:rsid w:val="001F1723"/>
    <w:rsid w:val="001F17DD"/>
    <w:rsid w:val="001F3402"/>
    <w:rsid w:val="001F54A1"/>
    <w:rsid w:val="0020151B"/>
    <w:rsid w:val="002042EC"/>
    <w:rsid w:val="002046B9"/>
    <w:rsid w:val="00210BF6"/>
    <w:rsid w:val="002111C8"/>
    <w:rsid w:val="00211DC4"/>
    <w:rsid w:val="00216A17"/>
    <w:rsid w:val="002173CA"/>
    <w:rsid w:val="00220E9C"/>
    <w:rsid w:val="002230DE"/>
    <w:rsid w:val="00230949"/>
    <w:rsid w:val="0023331E"/>
    <w:rsid w:val="00234257"/>
    <w:rsid w:val="00234855"/>
    <w:rsid w:val="00241339"/>
    <w:rsid w:val="00242F21"/>
    <w:rsid w:val="002447F5"/>
    <w:rsid w:val="00246326"/>
    <w:rsid w:val="002476F5"/>
    <w:rsid w:val="00247F79"/>
    <w:rsid w:val="00255528"/>
    <w:rsid w:val="002565BF"/>
    <w:rsid w:val="00257341"/>
    <w:rsid w:val="00264A26"/>
    <w:rsid w:val="00266645"/>
    <w:rsid w:val="00266BB5"/>
    <w:rsid w:val="00270743"/>
    <w:rsid w:val="00272DEE"/>
    <w:rsid w:val="00274EBC"/>
    <w:rsid w:val="002753B2"/>
    <w:rsid w:val="0027735F"/>
    <w:rsid w:val="00277E6C"/>
    <w:rsid w:val="00281A94"/>
    <w:rsid w:val="00283E09"/>
    <w:rsid w:val="002863B0"/>
    <w:rsid w:val="002879EC"/>
    <w:rsid w:val="00291344"/>
    <w:rsid w:val="00291700"/>
    <w:rsid w:val="0029193C"/>
    <w:rsid w:val="002A2384"/>
    <w:rsid w:val="002A311E"/>
    <w:rsid w:val="002B04D4"/>
    <w:rsid w:val="002B0DB8"/>
    <w:rsid w:val="002B13CB"/>
    <w:rsid w:val="002B1612"/>
    <w:rsid w:val="002B39F3"/>
    <w:rsid w:val="002B609C"/>
    <w:rsid w:val="002B6B83"/>
    <w:rsid w:val="002B7570"/>
    <w:rsid w:val="002C05BF"/>
    <w:rsid w:val="002C0D56"/>
    <w:rsid w:val="002C0EA6"/>
    <w:rsid w:val="002C1325"/>
    <w:rsid w:val="002C3D0C"/>
    <w:rsid w:val="002C6093"/>
    <w:rsid w:val="002C6B10"/>
    <w:rsid w:val="002C6D6E"/>
    <w:rsid w:val="002C7286"/>
    <w:rsid w:val="002C7F72"/>
    <w:rsid w:val="002D2652"/>
    <w:rsid w:val="002D2759"/>
    <w:rsid w:val="002D5E04"/>
    <w:rsid w:val="002D624E"/>
    <w:rsid w:val="002D747D"/>
    <w:rsid w:val="002E144C"/>
    <w:rsid w:val="002E1454"/>
    <w:rsid w:val="002E167D"/>
    <w:rsid w:val="002E2E99"/>
    <w:rsid w:val="002E472A"/>
    <w:rsid w:val="002E5A89"/>
    <w:rsid w:val="002E6E3A"/>
    <w:rsid w:val="002F22F4"/>
    <w:rsid w:val="002F6157"/>
    <w:rsid w:val="00304664"/>
    <w:rsid w:val="00307391"/>
    <w:rsid w:val="00307DB5"/>
    <w:rsid w:val="0031114E"/>
    <w:rsid w:val="00311D20"/>
    <w:rsid w:val="00313318"/>
    <w:rsid w:val="00315972"/>
    <w:rsid w:val="003201D1"/>
    <w:rsid w:val="00322C51"/>
    <w:rsid w:val="00324491"/>
    <w:rsid w:val="00324A17"/>
    <w:rsid w:val="00326835"/>
    <w:rsid w:val="00327767"/>
    <w:rsid w:val="00327C5D"/>
    <w:rsid w:val="00327D2C"/>
    <w:rsid w:val="00330AC6"/>
    <w:rsid w:val="00332C7E"/>
    <w:rsid w:val="00332C7F"/>
    <w:rsid w:val="00333640"/>
    <w:rsid w:val="00335906"/>
    <w:rsid w:val="00336136"/>
    <w:rsid w:val="00337F48"/>
    <w:rsid w:val="0034500D"/>
    <w:rsid w:val="00346B62"/>
    <w:rsid w:val="0035052F"/>
    <w:rsid w:val="00350C54"/>
    <w:rsid w:val="00350F28"/>
    <w:rsid w:val="00353E4B"/>
    <w:rsid w:val="00354918"/>
    <w:rsid w:val="003564E1"/>
    <w:rsid w:val="003658F9"/>
    <w:rsid w:val="00366AB2"/>
    <w:rsid w:val="00367FF6"/>
    <w:rsid w:val="00370D20"/>
    <w:rsid w:val="00373843"/>
    <w:rsid w:val="003773C6"/>
    <w:rsid w:val="003805E3"/>
    <w:rsid w:val="0038106F"/>
    <w:rsid w:val="00381BC1"/>
    <w:rsid w:val="00383424"/>
    <w:rsid w:val="00383FFA"/>
    <w:rsid w:val="003863D5"/>
    <w:rsid w:val="003900B2"/>
    <w:rsid w:val="00391703"/>
    <w:rsid w:val="00391EEB"/>
    <w:rsid w:val="00394D98"/>
    <w:rsid w:val="00395006"/>
    <w:rsid w:val="00395CDC"/>
    <w:rsid w:val="00397F93"/>
    <w:rsid w:val="003A15A5"/>
    <w:rsid w:val="003A22CD"/>
    <w:rsid w:val="003A2CDC"/>
    <w:rsid w:val="003A3046"/>
    <w:rsid w:val="003A4016"/>
    <w:rsid w:val="003A495E"/>
    <w:rsid w:val="003A6925"/>
    <w:rsid w:val="003A6D49"/>
    <w:rsid w:val="003A7114"/>
    <w:rsid w:val="003B072D"/>
    <w:rsid w:val="003B4091"/>
    <w:rsid w:val="003B43FE"/>
    <w:rsid w:val="003B4B16"/>
    <w:rsid w:val="003C19BB"/>
    <w:rsid w:val="003C1D5C"/>
    <w:rsid w:val="003C27BB"/>
    <w:rsid w:val="003C2CFF"/>
    <w:rsid w:val="003C2EC5"/>
    <w:rsid w:val="003C47EE"/>
    <w:rsid w:val="003C6198"/>
    <w:rsid w:val="003C78B8"/>
    <w:rsid w:val="003D0B55"/>
    <w:rsid w:val="003D1EF7"/>
    <w:rsid w:val="003D5415"/>
    <w:rsid w:val="003D6A8E"/>
    <w:rsid w:val="003D76E7"/>
    <w:rsid w:val="003D793C"/>
    <w:rsid w:val="003E0726"/>
    <w:rsid w:val="003E4B16"/>
    <w:rsid w:val="003E582B"/>
    <w:rsid w:val="003E679F"/>
    <w:rsid w:val="003F12CF"/>
    <w:rsid w:val="003F2CB0"/>
    <w:rsid w:val="003F4C76"/>
    <w:rsid w:val="00401D20"/>
    <w:rsid w:val="00402FD4"/>
    <w:rsid w:val="004035FE"/>
    <w:rsid w:val="00404568"/>
    <w:rsid w:val="00405FA6"/>
    <w:rsid w:val="00410F69"/>
    <w:rsid w:val="00414B61"/>
    <w:rsid w:val="00415C94"/>
    <w:rsid w:val="0042209C"/>
    <w:rsid w:val="004241E7"/>
    <w:rsid w:val="0042744C"/>
    <w:rsid w:val="00431384"/>
    <w:rsid w:val="00431E93"/>
    <w:rsid w:val="00432915"/>
    <w:rsid w:val="00436BE3"/>
    <w:rsid w:val="004405B0"/>
    <w:rsid w:val="004408DA"/>
    <w:rsid w:val="004414FA"/>
    <w:rsid w:val="0044154C"/>
    <w:rsid w:val="0044303D"/>
    <w:rsid w:val="00444D09"/>
    <w:rsid w:val="004467E0"/>
    <w:rsid w:val="00446A55"/>
    <w:rsid w:val="00446B76"/>
    <w:rsid w:val="00450353"/>
    <w:rsid w:val="00450FE1"/>
    <w:rsid w:val="00451079"/>
    <w:rsid w:val="00452E4A"/>
    <w:rsid w:val="0045396A"/>
    <w:rsid w:val="00455770"/>
    <w:rsid w:val="004561B6"/>
    <w:rsid w:val="0045735A"/>
    <w:rsid w:val="004639A1"/>
    <w:rsid w:val="00464A4C"/>
    <w:rsid w:val="00465840"/>
    <w:rsid w:val="004674E8"/>
    <w:rsid w:val="004726C6"/>
    <w:rsid w:val="00474CBD"/>
    <w:rsid w:val="00474DAA"/>
    <w:rsid w:val="00476668"/>
    <w:rsid w:val="0047793B"/>
    <w:rsid w:val="00480D64"/>
    <w:rsid w:val="0048678A"/>
    <w:rsid w:val="00487F36"/>
    <w:rsid w:val="00493D56"/>
    <w:rsid w:val="004951EF"/>
    <w:rsid w:val="00496748"/>
    <w:rsid w:val="004A2061"/>
    <w:rsid w:val="004A44C3"/>
    <w:rsid w:val="004A6164"/>
    <w:rsid w:val="004A754C"/>
    <w:rsid w:val="004A7A98"/>
    <w:rsid w:val="004B1527"/>
    <w:rsid w:val="004B17B0"/>
    <w:rsid w:val="004B41F0"/>
    <w:rsid w:val="004B66FB"/>
    <w:rsid w:val="004B76C4"/>
    <w:rsid w:val="004C157A"/>
    <w:rsid w:val="004C1E78"/>
    <w:rsid w:val="004C4689"/>
    <w:rsid w:val="004C54B6"/>
    <w:rsid w:val="004C610F"/>
    <w:rsid w:val="004D41C9"/>
    <w:rsid w:val="004D461C"/>
    <w:rsid w:val="004D5B30"/>
    <w:rsid w:val="004E1B06"/>
    <w:rsid w:val="004E1DF0"/>
    <w:rsid w:val="004E38F2"/>
    <w:rsid w:val="004E39A2"/>
    <w:rsid w:val="004E5622"/>
    <w:rsid w:val="004E580E"/>
    <w:rsid w:val="004E707E"/>
    <w:rsid w:val="004F0665"/>
    <w:rsid w:val="004F1433"/>
    <w:rsid w:val="004F2144"/>
    <w:rsid w:val="004F286C"/>
    <w:rsid w:val="004F2DD7"/>
    <w:rsid w:val="004F32FD"/>
    <w:rsid w:val="004F43F6"/>
    <w:rsid w:val="004F754C"/>
    <w:rsid w:val="005055AE"/>
    <w:rsid w:val="00507B6C"/>
    <w:rsid w:val="00507FE8"/>
    <w:rsid w:val="00511F29"/>
    <w:rsid w:val="00512872"/>
    <w:rsid w:val="005135A3"/>
    <w:rsid w:val="005148DF"/>
    <w:rsid w:val="00514AE1"/>
    <w:rsid w:val="00516821"/>
    <w:rsid w:val="005177E9"/>
    <w:rsid w:val="00520254"/>
    <w:rsid w:val="005207A9"/>
    <w:rsid w:val="0052567B"/>
    <w:rsid w:val="0053582B"/>
    <w:rsid w:val="00537904"/>
    <w:rsid w:val="00542E67"/>
    <w:rsid w:val="00544C23"/>
    <w:rsid w:val="00545940"/>
    <w:rsid w:val="005517DA"/>
    <w:rsid w:val="00551E05"/>
    <w:rsid w:val="00552202"/>
    <w:rsid w:val="005533A8"/>
    <w:rsid w:val="00555ECD"/>
    <w:rsid w:val="005619C2"/>
    <w:rsid w:val="00562812"/>
    <w:rsid w:val="00563C00"/>
    <w:rsid w:val="00564422"/>
    <w:rsid w:val="005659C4"/>
    <w:rsid w:val="00565F2C"/>
    <w:rsid w:val="00566105"/>
    <w:rsid w:val="005662D8"/>
    <w:rsid w:val="00567BC7"/>
    <w:rsid w:val="00570F0D"/>
    <w:rsid w:val="00571E3A"/>
    <w:rsid w:val="00572B70"/>
    <w:rsid w:val="00572B9C"/>
    <w:rsid w:val="00572D57"/>
    <w:rsid w:val="00575780"/>
    <w:rsid w:val="005767F5"/>
    <w:rsid w:val="005842E8"/>
    <w:rsid w:val="00584FB5"/>
    <w:rsid w:val="00585372"/>
    <w:rsid w:val="0059093D"/>
    <w:rsid w:val="00591112"/>
    <w:rsid w:val="0059196E"/>
    <w:rsid w:val="005933BC"/>
    <w:rsid w:val="005A0CE9"/>
    <w:rsid w:val="005A42D5"/>
    <w:rsid w:val="005A6651"/>
    <w:rsid w:val="005B1087"/>
    <w:rsid w:val="005B4E5A"/>
    <w:rsid w:val="005C20B7"/>
    <w:rsid w:val="005C253D"/>
    <w:rsid w:val="005C2700"/>
    <w:rsid w:val="005C31E1"/>
    <w:rsid w:val="005C6AC0"/>
    <w:rsid w:val="005D1C3C"/>
    <w:rsid w:val="005D41AB"/>
    <w:rsid w:val="005D60FD"/>
    <w:rsid w:val="005D6C08"/>
    <w:rsid w:val="005E0374"/>
    <w:rsid w:val="005E0724"/>
    <w:rsid w:val="005E130A"/>
    <w:rsid w:val="005E2254"/>
    <w:rsid w:val="005E6C66"/>
    <w:rsid w:val="005E6F42"/>
    <w:rsid w:val="005F0B9E"/>
    <w:rsid w:val="005F0C76"/>
    <w:rsid w:val="005F151E"/>
    <w:rsid w:val="005F173E"/>
    <w:rsid w:val="005F5407"/>
    <w:rsid w:val="005F5725"/>
    <w:rsid w:val="00600B8C"/>
    <w:rsid w:val="006010B5"/>
    <w:rsid w:val="00604CC4"/>
    <w:rsid w:val="00605400"/>
    <w:rsid w:val="00605D95"/>
    <w:rsid w:val="00605DA6"/>
    <w:rsid w:val="00607933"/>
    <w:rsid w:val="00610444"/>
    <w:rsid w:val="00615E0D"/>
    <w:rsid w:val="00615E16"/>
    <w:rsid w:val="00617FFA"/>
    <w:rsid w:val="00620FB3"/>
    <w:rsid w:val="006249B1"/>
    <w:rsid w:val="00624BFC"/>
    <w:rsid w:val="00625EFD"/>
    <w:rsid w:val="00625FEB"/>
    <w:rsid w:val="006330B0"/>
    <w:rsid w:val="0063350F"/>
    <w:rsid w:val="006337DA"/>
    <w:rsid w:val="0063427B"/>
    <w:rsid w:val="0063777F"/>
    <w:rsid w:val="00640609"/>
    <w:rsid w:val="0064076B"/>
    <w:rsid w:val="00645F19"/>
    <w:rsid w:val="00646B75"/>
    <w:rsid w:val="00653294"/>
    <w:rsid w:val="00654CA3"/>
    <w:rsid w:val="00656F73"/>
    <w:rsid w:val="006601F7"/>
    <w:rsid w:val="00660EBB"/>
    <w:rsid w:val="00661474"/>
    <w:rsid w:val="006636E8"/>
    <w:rsid w:val="00663CDF"/>
    <w:rsid w:val="00664399"/>
    <w:rsid w:val="00665197"/>
    <w:rsid w:val="00665E96"/>
    <w:rsid w:val="00665ED5"/>
    <w:rsid w:val="0067092C"/>
    <w:rsid w:val="00670E1D"/>
    <w:rsid w:val="0067353C"/>
    <w:rsid w:val="0067387B"/>
    <w:rsid w:val="00673EB6"/>
    <w:rsid w:val="00674366"/>
    <w:rsid w:val="0067438E"/>
    <w:rsid w:val="006751FB"/>
    <w:rsid w:val="00675608"/>
    <w:rsid w:val="00681865"/>
    <w:rsid w:val="0068246F"/>
    <w:rsid w:val="0068759C"/>
    <w:rsid w:val="0068770F"/>
    <w:rsid w:val="00687BF7"/>
    <w:rsid w:val="00687F30"/>
    <w:rsid w:val="006902EE"/>
    <w:rsid w:val="0069227E"/>
    <w:rsid w:val="00692895"/>
    <w:rsid w:val="006958C0"/>
    <w:rsid w:val="006958EF"/>
    <w:rsid w:val="00697A04"/>
    <w:rsid w:val="006A0E3C"/>
    <w:rsid w:val="006A219B"/>
    <w:rsid w:val="006A31A9"/>
    <w:rsid w:val="006A3297"/>
    <w:rsid w:val="006A33FD"/>
    <w:rsid w:val="006A38BA"/>
    <w:rsid w:val="006A53A7"/>
    <w:rsid w:val="006A688F"/>
    <w:rsid w:val="006A7647"/>
    <w:rsid w:val="006B2148"/>
    <w:rsid w:val="006B2AB9"/>
    <w:rsid w:val="006B3473"/>
    <w:rsid w:val="006C060E"/>
    <w:rsid w:val="006C1181"/>
    <w:rsid w:val="006C34F1"/>
    <w:rsid w:val="006C42D2"/>
    <w:rsid w:val="006C5737"/>
    <w:rsid w:val="006C58A2"/>
    <w:rsid w:val="006C6F67"/>
    <w:rsid w:val="006C6FFB"/>
    <w:rsid w:val="006C7485"/>
    <w:rsid w:val="006C77D5"/>
    <w:rsid w:val="006D0217"/>
    <w:rsid w:val="006D22DC"/>
    <w:rsid w:val="006D3DAA"/>
    <w:rsid w:val="006D4F85"/>
    <w:rsid w:val="006D734E"/>
    <w:rsid w:val="006D7C39"/>
    <w:rsid w:val="006D7DA1"/>
    <w:rsid w:val="006E06C5"/>
    <w:rsid w:val="006E26BA"/>
    <w:rsid w:val="006E3483"/>
    <w:rsid w:val="006E4438"/>
    <w:rsid w:val="006F2101"/>
    <w:rsid w:val="006F2670"/>
    <w:rsid w:val="006F3EC2"/>
    <w:rsid w:val="006F6E3D"/>
    <w:rsid w:val="006F737B"/>
    <w:rsid w:val="006F76FC"/>
    <w:rsid w:val="007006F8"/>
    <w:rsid w:val="00701628"/>
    <w:rsid w:val="00701D94"/>
    <w:rsid w:val="007026DD"/>
    <w:rsid w:val="00704740"/>
    <w:rsid w:val="00704E75"/>
    <w:rsid w:val="00704FAB"/>
    <w:rsid w:val="00706ABD"/>
    <w:rsid w:val="00710A49"/>
    <w:rsid w:val="00712452"/>
    <w:rsid w:val="00713CB2"/>
    <w:rsid w:val="0071495B"/>
    <w:rsid w:val="00717445"/>
    <w:rsid w:val="007208E6"/>
    <w:rsid w:val="00721DFE"/>
    <w:rsid w:val="00721EAB"/>
    <w:rsid w:val="00730278"/>
    <w:rsid w:val="007313AC"/>
    <w:rsid w:val="007313EE"/>
    <w:rsid w:val="00731A7C"/>
    <w:rsid w:val="00733984"/>
    <w:rsid w:val="007354DD"/>
    <w:rsid w:val="00736794"/>
    <w:rsid w:val="00741336"/>
    <w:rsid w:val="00742239"/>
    <w:rsid w:val="00744212"/>
    <w:rsid w:val="00752FFE"/>
    <w:rsid w:val="00753F47"/>
    <w:rsid w:val="007549CE"/>
    <w:rsid w:val="007563F5"/>
    <w:rsid w:val="00756D4A"/>
    <w:rsid w:val="00761973"/>
    <w:rsid w:val="007620F7"/>
    <w:rsid w:val="00762A26"/>
    <w:rsid w:val="0076349D"/>
    <w:rsid w:val="00766433"/>
    <w:rsid w:val="0077043D"/>
    <w:rsid w:val="00771077"/>
    <w:rsid w:val="00774894"/>
    <w:rsid w:val="00776507"/>
    <w:rsid w:val="007767E8"/>
    <w:rsid w:val="0077683F"/>
    <w:rsid w:val="00776E0A"/>
    <w:rsid w:val="0078229F"/>
    <w:rsid w:val="00784B1D"/>
    <w:rsid w:val="00784C82"/>
    <w:rsid w:val="00787B90"/>
    <w:rsid w:val="00791E94"/>
    <w:rsid w:val="00792106"/>
    <w:rsid w:val="00792743"/>
    <w:rsid w:val="00793747"/>
    <w:rsid w:val="00793CFF"/>
    <w:rsid w:val="00794B0B"/>
    <w:rsid w:val="007963B3"/>
    <w:rsid w:val="0079678B"/>
    <w:rsid w:val="0079751B"/>
    <w:rsid w:val="007A0BC0"/>
    <w:rsid w:val="007A6383"/>
    <w:rsid w:val="007A63D4"/>
    <w:rsid w:val="007A794E"/>
    <w:rsid w:val="007B2446"/>
    <w:rsid w:val="007B6F9C"/>
    <w:rsid w:val="007C0E4A"/>
    <w:rsid w:val="007C27BC"/>
    <w:rsid w:val="007C5452"/>
    <w:rsid w:val="007D0417"/>
    <w:rsid w:val="007D3DC9"/>
    <w:rsid w:val="007D4425"/>
    <w:rsid w:val="007D4B58"/>
    <w:rsid w:val="007D4E6C"/>
    <w:rsid w:val="007D5F7F"/>
    <w:rsid w:val="007E688A"/>
    <w:rsid w:val="007E7AEA"/>
    <w:rsid w:val="007E7DCD"/>
    <w:rsid w:val="007F0009"/>
    <w:rsid w:val="007F38B1"/>
    <w:rsid w:val="007F400A"/>
    <w:rsid w:val="007F5E70"/>
    <w:rsid w:val="007F64AA"/>
    <w:rsid w:val="00801DDE"/>
    <w:rsid w:val="00801F10"/>
    <w:rsid w:val="008044C7"/>
    <w:rsid w:val="00804D29"/>
    <w:rsid w:val="00814074"/>
    <w:rsid w:val="0081477C"/>
    <w:rsid w:val="008163E9"/>
    <w:rsid w:val="00817D4A"/>
    <w:rsid w:val="0082381A"/>
    <w:rsid w:val="008303BA"/>
    <w:rsid w:val="008312F7"/>
    <w:rsid w:val="00832675"/>
    <w:rsid w:val="0083298A"/>
    <w:rsid w:val="008329E7"/>
    <w:rsid w:val="008344BC"/>
    <w:rsid w:val="00834CE4"/>
    <w:rsid w:val="00835864"/>
    <w:rsid w:val="008363F5"/>
    <w:rsid w:val="00840F12"/>
    <w:rsid w:val="008448E9"/>
    <w:rsid w:val="008464E7"/>
    <w:rsid w:val="00846838"/>
    <w:rsid w:val="00846E7B"/>
    <w:rsid w:val="00847786"/>
    <w:rsid w:val="0085060C"/>
    <w:rsid w:val="00851C62"/>
    <w:rsid w:val="0085465D"/>
    <w:rsid w:val="00855F47"/>
    <w:rsid w:val="008575F3"/>
    <w:rsid w:val="0086153D"/>
    <w:rsid w:val="0086186E"/>
    <w:rsid w:val="00861EF2"/>
    <w:rsid w:val="008620F6"/>
    <w:rsid w:val="008702CD"/>
    <w:rsid w:val="008711C7"/>
    <w:rsid w:val="00872B5E"/>
    <w:rsid w:val="00882D09"/>
    <w:rsid w:val="008868E5"/>
    <w:rsid w:val="00887C72"/>
    <w:rsid w:val="0089012E"/>
    <w:rsid w:val="00891FEA"/>
    <w:rsid w:val="008932EC"/>
    <w:rsid w:val="008950B9"/>
    <w:rsid w:val="008975B2"/>
    <w:rsid w:val="00897860"/>
    <w:rsid w:val="00897EBB"/>
    <w:rsid w:val="008A0A02"/>
    <w:rsid w:val="008A3150"/>
    <w:rsid w:val="008A3190"/>
    <w:rsid w:val="008A4516"/>
    <w:rsid w:val="008A499B"/>
    <w:rsid w:val="008A7338"/>
    <w:rsid w:val="008A7B2C"/>
    <w:rsid w:val="008B0C64"/>
    <w:rsid w:val="008B2616"/>
    <w:rsid w:val="008B4871"/>
    <w:rsid w:val="008B4A2C"/>
    <w:rsid w:val="008C0434"/>
    <w:rsid w:val="008C135C"/>
    <w:rsid w:val="008C3DE2"/>
    <w:rsid w:val="008C5856"/>
    <w:rsid w:val="008D0EF0"/>
    <w:rsid w:val="008D6C27"/>
    <w:rsid w:val="008D6F7D"/>
    <w:rsid w:val="008D7C90"/>
    <w:rsid w:val="008E0D6B"/>
    <w:rsid w:val="008E67BA"/>
    <w:rsid w:val="008E6A59"/>
    <w:rsid w:val="008F4836"/>
    <w:rsid w:val="008F65EA"/>
    <w:rsid w:val="008F6BCB"/>
    <w:rsid w:val="009003A7"/>
    <w:rsid w:val="00901295"/>
    <w:rsid w:val="00905B58"/>
    <w:rsid w:val="009113C7"/>
    <w:rsid w:val="0091283D"/>
    <w:rsid w:val="00913419"/>
    <w:rsid w:val="00915819"/>
    <w:rsid w:val="009179BA"/>
    <w:rsid w:val="00924809"/>
    <w:rsid w:val="00925D27"/>
    <w:rsid w:val="00927125"/>
    <w:rsid w:val="009307C4"/>
    <w:rsid w:val="00931888"/>
    <w:rsid w:val="00932324"/>
    <w:rsid w:val="00934901"/>
    <w:rsid w:val="00936B5C"/>
    <w:rsid w:val="00937083"/>
    <w:rsid w:val="009441C7"/>
    <w:rsid w:val="009442C8"/>
    <w:rsid w:val="009449EC"/>
    <w:rsid w:val="00945203"/>
    <w:rsid w:val="0094796A"/>
    <w:rsid w:val="00950517"/>
    <w:rsid w:val="009515AD"/>
    <w:rsid w:val="00954770"/>
    <w:rsid w:val="00954CCA"/>
    <w:rsid w:val="00957CBF"/>
    <w:rsid w:val="00960F43"/>
    <w:rsid w:val="009611CE"/>
    <w:rsid w:val="00962E2D"/>
    <w:rsid w:val="009634C8"/>
    <w:rsid w:val="00964685"/>
    <w:rsid w:val="0096690D"/>
    <w:rsid w:val="00967A1F"/>
    <w:rsid w:val="00967E3C"/>
    <w:rsid w:val="0097000B"/>
    <w:rsid w:val="009700A0"/>
    <w:rsid w:val="009704EF"/>
    <w:rsid w:val="00970FC1"/>
    <w:rsid w:val="00971C42"/>
    <w:rsid w:val="00972867"/>
    <w:rsid w:val="00973868"/>
    <w:rsid w:val="00973D88"/>
    <w:rsid w:val="0097585A"/>
    <w:rsid w:val="009816D6"/>
    <w:rsid w:val="00982118"/>
    <w:rsid w:val="009835C6"/>
    <w:rsid w:val="00985AD7"/>
    <w:rsid w:val="00986CED"/>
    <w:rsid w:val="00986D8D"/>
    <w:rsid w:val="00987C3C"/>
    <w:rsid w:val="00990BC2"/>
    <w:rsid w:val="0099161B"/>
    <w:rsid w:val="00991E26"/>
    <w:rsid w:val="00991FB3"/>
    <w:rsid w:val="0099222C"/>
    <w:rsid w:val="00992EFE"/>
    <w:rsid w:val="00995478"/>
    <w:rsid w:val="00996C53"/>
    <w:rsid w:val="00997449"/>
    <w:rsid w:val="009A05A3"/>
    <w:rsid w:val="009A1F28"/>
    <w:rsid w:val="009A27BF"/>
    <w:rsid w:val="009A3832"/>
    <w:rsid w:val="009B138B"/>
    <w:rsid w:val="009B13D7"/>
    <w:rsid w:val="009C4700"/>
    <w:rsid w:val="009D1A0B"/>
    <w:rsid w:val="009D3414"/>
    <w:rsid w:val="009D5F7C"/>
    <w:rsid w:val="009D6282"/>
    <w:rsid w:val="009E08F7"/>
    <w:rsid w:val="009E152D"/>
    <w:rsid w:val="009E1E19"/>
    <w:rsid w:val="009E278F"/>
    <w:rsid w:val="009E44BA"/>
    <w:rsid w:val="009E49CA"/>
    <w:rsid w:val="009E4DBC"/>
    <w:rsid w:val="009E7810"/>
    <w:rsid w:val="009F07F2"/>
    <w:rsid w:val="009F12EB"/>
    <w:rsid w:val="009F4127"/>
    <w:rsid w:val="009F4243"/>
    <w:rsid w:val="00A00A10"/>
    <w:rsid w:val="00A03B5D"/>
    <w:rsid w:val="00A066F4"/>
    <w:rsid w:val="00A107DA"/>
    <w:rsid w:val="00A10B5E"/>
    <w:rsid w:val="00A10F79"/>
    <w:rsid w:val="00A1162D"/>
    <w:rsid w:val="00A15B76"/>
    <w:rsid w:val="00A16B2B"/>
    <w:rsid w:val="00A17221"/>
    <w:rsid w:val="00A23C18"/>
    <w:rsid w:val="00A255CB"/>
    <w:rsid w:val="00A27453"/>
    <w:rsid w:val="00A2779D"/>
    <w:rsid w:val="00A27DA0"/>
    <w:rsid w:val="00A30253"/>
    <w:rsid w:val="00A30DF4"/>
    <w:rsid w:val="00A32757"/>
    <w:rsid w:val="00A32A5C"/>
    <w:rsid w:val="00A35017"/>
    <w:rsid w:val="00A37D51"/>
    <w:rsid w:val="00A407CC"/>
    <w:rsid w:val="00A40838"/>
    <w:rsid w:val="00A429B4"/>
    <w:rsid w:val="00A44808"/>
    <w:rsid w:val="00A451AF"/>
    <w:rsid w:val="00A45FFA"/>
    <w:rsid w:val="00A505BE"/>
    <w:rsid w:val="00A5083A"/>
    <w:rsid w:val="00A50DE2"/>
    <w:rsid w:val="00A51694"/>
    <w:rsid w:val="00A539C2"/>
    <w:rsid w:val="00A5455A"/>
    <w:rsid w:val="00A65241"/>
    <w:rsid w:val="00A65469"/>
    <w:rsid w:val="00A661C2"/>
    <w:rsid w:val="00A67E01"/>
    <w:rsid w:val="00A72CE4"/>
    <w:rsid w:val="00A73A53"/>
    <w:rsid w:val="00A73D14"/>
    <w:rsid w:val="00A742CB"/>
    <w:rsid w:val="00A747F5"/>
    <w:rsid w:val="00A832C2"/>
    <w:rsid w:val="00A83DAF"/>
    <w:rsid w:val="00A863D7"/>
    <w:rsid w:val="00A903EA"/>
    <w:rsid w:val="00A9163F"/>
    <w:rsid w:val="00A9356B"/>
    <w:rsid w:val="00A96811"/>
    <w:rsid w:val="00A97210"/>
    <w:rsid w:val="00AA2030"/>
    <w:rsid w:val="00AA3A07"/>
    <w:rsid w:val="00AA47F8"/>
    <w:rsid w:val="00AA5512"/>
    <w:rsid w:val="00AA65E8"/>
    <w:rsid w:val="00AA731C"/>
    <w:rsid w:val="00AB0062"/>
    <w:rsid w:val="00AB3495"/>
    <w:rsid w:val="00AB5648"/>
    <w:rsid w:val="00AB567E"/>
    <w:rsid w:val="00AB6E1C"/>
    <w:rsid w:val="00AB7B6C"/>
    <w:rsid w:val="00AB7D77"/>
    <w:rsid w:val="00AC1764"/>
    <w:rsid w:val="00AC3792"/>
    <w:rsid w:val="00AC4847"/>
    <w:rsid w:val="00AC544F"/>
    <w:rsid w:val="00AC721A"/>
    <w:rsid w:val="00AD29B9"/>
    <w:rsid w:val="00AD3FC7"/>
    <w:rsid w:val="00AD753F"/>
    <w:rsid w:val="00AD77D0"/>
    <w:rsid w:val="00AD7E81"/>
    <w:rsid w:val="00AE0BAD"/>
    <w:rsid w:val="00AE0C48"/>
    <w:rsid w:val="00AE3293"/>
    <w:rsid w:val="00AE49D7"/>
    <w:rsid w:val="00AE7120"/>
    <w:rsid w:val="00AF0BFB"/>
    <w:rsid w:val="00AF1A9D"/>
    <w:rsid w:val="00AF1EED"/>
    <w:rsid w:val="00AF392E"/>
    <w:rsid w:val="00AF4C4C"/>
    <w:rsid w:val="00AF50E3"/>
    <w:rsid w:val="00AF582F"/>
    <w:rsid w:val="00AF5F15"/>
    <w:rsid w:val="00AF6643"/>
    <w:rsid w:val="00AF6BFB"/>
    <w:rsid w:val="00B02795"/>
    <w:rsid w:val="00B03E01"/>
    <w:rsid w:val="00B04D54"/>
    <w:rsid w:val="00B06F34"/>
    <w:rsid w:val="00B0752A"/>
    <w:rsid w:val="00B0788C"/>
    <w:rsid w:val="00B078AB"/>
    <w:rsid w:val="00B14056"/>
    <w:rsid w:val="00B16580"/>
    <w:rsid w:val="00B16ACB"/>
    <w:rsid w:val="00B1721D"/>
    <w:rsid w:val="00B1788C"/>
    <w:rsid w:val="00B21688"/>
    <w:rsid w:val="00B21C19"/>
    <w:rsid w:val="00B224DB"/>
    <w:rsid w:val="00B2371F"/>
    <w:rsid w:val="00B238D2"/>
    <w:rsid w:val="00B23F37"/>
    <w:rsid w:val="00B24755"/>
    <w:rsid w:val="00B26BB1"/>
    <w:rsid w:val="00B30A5A"/>
    <w:rsid w:val="00B315D0"/>
    <w:rsid w:val="00B31AEF"/>
    <w:rsid w:val="00B3363C"/>
    <w:rsid w:val="00B3391E"/>
    <w:rsid w:val="00B33B9F"/>
    <w:rsid w:val="00B357E8"/>
    <w:rsid w:val="00B4145E"/>
    <w:rsid w:val="00B41BBC"/>
    <w:rsid w:val="00B42BFF"/>
    <w:rsid w:val="00B43AD8"/>
    <w:rsid w:val="00B4514C"/>
    <w:rsid w:val="00B45249"/>
    <w:rsid w:val="00B4719B"/>
    <w:rsid w:val="00B501FA"/>
    <w:rsid w:val="00B55637"/>
    <w:rsid w:val="00B55C4D"/>
    <w:rsid w:val="00B6299F"/>
    <w:rsid w:val="00B67E70"/>
    <w:rsid w:val="00B70E16"/>
    <w:rsid w:val="00B7127D"/>
    <w:rsid w:val="00B719DE"/>
    <w:rsid w:val="00B71D1C"/>
    <w:rsid w:val="00B727EA"/>
    <w:rsid w:val="00B72C67"/>
    <w:rsid w:val="00B73313"/>
    <w:rsid w:val="00B80961"/>
    <w:rsid w:val="00B817B5"/>
    <w:rsid w:val="00B81F4D"/>
    <w:rsid w:val="00B852BD"/>
    <w:rsid w:val="00B85EB6"/>
    <w:rsid w:val="00B907E7"/>
    <w:rsid w:val="00B9188B"/>
    <w:rsid w:val="00B9301A"/>
    <w:rsid w:val="00B931B6"/>
    <w:rsid w:val="00BA077D"/>
    <w:rsid w:val="00BA24F1"/>
    <w:rsid w:val="00BA36B5"/>
    <w:rsid w:val="00BA3FEC"/>
    <w:rsid w:val="00BA52E4"/>
    <w:rsid w:val="00BB1085"/>
    <w:rsid w:val="00BB17A7"/>
    <w:rsid w:val="00BB366A"/>
    <w:rsid w:val="00BB446A"/>
    <w:rsid w:val="00BB51E2"/>
    <w:rsid w:val="00BC060E"/>
    <w:rsid w:val="00BC2945"/>
    <w:rsid w:val="00BC621C"/>
    <w:rsid w:val="00BC68EF"/>
    <w:rsid w:val="00BC7549"/>
    <w:rsid w:val="00BC77B5"/>
    <w:rsid w:val="00BD3C42"/>
    <w:rsid w:val="00BD6D61"/>
    <w:rsid w:val="00BD6E0D"/>
    <w:rsid w:val="00BE1D2A"/>
    <w:rsid w:val="00BE2194"/>
    <w:rsid w:val="00BE73CB"/>
    <w:rsid w:val="00BE7789"/>
    <w:rsid w:val="00BF1848"/>
    <w:rsid w:val="00BF48AE"/>
    <w:rsid w:val="00BF5460"/>
    <w:rsid w:val="00BF6CAC"/>
    <w:rsid w:val="00C02546"/>
    <w:rsid w:val="00C02C63"/>
    <w:rsid w:val="00C051F2"/>
    <w:rsid w:val="00C06ACE"/>
    <w:rsid w:val="00C07DFE"/>
    <w:rsid w:val="00C10BA2"/>
    <w:rsid w:val="00C12E15"/>
    <w:rsid w:val="00C13318"/>
    <w:rsid w:val="00C14C5F"/>
    <w:rsid w:val="00C15659"/>
    <w:rsid w:val="00C169BF"/>
    <w:rsid w:val="00C21DEF"/>
    <w:rsid w:val="00C22C62"/>
    <w:rsid w:val="00C2760A"/>
    <w:rsid w:val="00C30987"/>
    <w:rsid w:val="00C31EE7"/>
    <w:rsid w:val="00C32C02"/>
    <w:rsid w:val="00C331F8"/>
    <w:rsid w:val="00C332FA"/>
    <w:rsid w:val="00C34BE9"/>
    <w:rsid w:val="00C36B6D"/>
    <w:rsid w:val="00C43F20"/>
    <w:rsid w:val="00C45E2E"/>
    <w:rsid w:val="00C46566"/>
    <w:rsid w:val="00C50A38"/>
    <w:rsid w:val="00C52376"/>
    <w:rsid w:val="00C60950"/>
    <w:rsid w:val="00C61C54"/>
    <w:rsid w:val="00C63D4C"/>
    <w:rsid w:val="00C672D0"/>
    <w:rsid w:val="00C67D71"/>
    <w:rsid w:val="00C71301"/>
    <w:rsid w:val="00C7153E"/>
    <w:rsid w:val="00C71DA5"/>
    <w:rsid w:val="00C72AC2"/>
    <w:rsid w:val="00C739BF"/>
    <w:rsid w:val="00C803AC"/>
    <w:rsid w:val="00C8053D"/>
    <w:rsid w:val="00C83D31"/>
    <w:rsid w:val="00C85E41"/>
    <w:rsid w:val="00C86989"/>
    <w:rsid w:val="00C90061"/>
    <w:rsid w:val="00C900F4"/>
    <w:rsid w:val="00C921F2"/>
    <w:rsid w:val="00C94CD2"/>
    <w:rsid w:val="00C95185"/>
    <w:rsid w:val="00C95330"/>
    <w:rsid w:val="00C95817"/>
    <w:rsid w:val="00CA108E"/>
    <w:rsid w:val="00CA1260"/>
    <w:rsid w:val="00CA3998"/>
    <w:rsid w:val="00CA46DA"/>
    <w:rsid w:val="00CA59F7"/>
    <w:rsid w:val="00CB25B5"/>
    <w:rsid w:val="00CB25BD"/>
    <w:rsid w:val="00CB2E06"/>
    <w:rsid w:val="00CB3322"/>
    <w:rsid w:val="00CB383C"/>
    <w:rsid w:val="00CB3A2D"/>
    <w:rsid w:val="00CB47C5"/>
    <w:rsid w:val="00CB534A"/>
    <w:rsid w:val="00CB5C1D"/>
    <w:rsid w:val="00CC14BC"/>
    <w:rsid w:val="00CC1B03"/>
    <w:rsid w:val="00CC2EB1"/>
    <w:rsid w:val="00CC4047"/>
    <w:rsid w:val="00CC4C1B"/>
    <w:rsid w:val="00CC6541"/>
    <w:rsid w:val="00CC7588"/>
    <w:rsid w:val="00CD3EC1"/>
    <w:rsid w:val="00CD7642"/>
    <w:rsid w:val="00CE0E1F"/>
    <w:rsid w:val="00CE3B4B"/>
    <w:rsid w:val="00CE4B90"/>
    <w:rsid w:val="00CF0BAB"/>
    <w:rsid w:val="00CF34DB"/>
    <w:rsid w:val="00CF3F95"/>
    <w:rsid w:val="00CF4DF5"/>
    <w:rsid w:val="00CF56DC"/>
    <w:rsid w:val="00CF7D34"/>
    <w:rsid w:val="00D0131B"/>
    <w:rsid w:val="00D0137C"/>
    <w:rsid w:val="00D02407"/>
    <w:rsid w:val="00D03F2E"/>
    <w:rsid w:val="00D04004"/>
    <w:rsid w:val="00D059AB"/>
    <w:rsid w:val="00D10208"/>
    <w:rsid w:val="00D12D0E"/>
    <w:rsid w:val="00D13000"/>
    <w:rsid w:val="00D16F05"/>
    <w:rsid w:val="00D2156B"/>
    <w:rsid w:val="00D25B5B"/>
    <w:rsid w:val="00D30333"/>
    <w:rsid w:val="00D3053D"/>
    <w:rsid w:val="00D30936"/>
    <w:rsid w:val="00D31B8C"/>
    <w:rsid w:val="00D32A2B"/>
    <w:rsid w:val="00D33DC8"/>
    <w:rsid w:val="00D35B35"/>
    <w:rsid w:val="00D362D7"/>
    <w:rsid w:val="00D36644"/>
    <w:rsid w:val="00D36BB0"/>
    <w:rsid w:val="00D411FD"/>
    <w:rsid w:val="00D4143B"/>
    <w:rsid w:val="00D4145F"/>
    <w:rsid w:val="00D41F04"/>
    <w:rsid w:val="00D436C9"/>
    <w:rsid w:val="00D45A94"/>
    <w:rsid w:val="00D462CD"/>
    <w:rsid w:val="00D51739"/>
    <w:rsid w:val="00D52648"/>
    <w:rsid w:val="00D564B9"/>
    <w:rsid w:val="00D57D34"/>
    <w:rsid w:val="00D632BA"/>
    <w:rsid w:val="00D64711"/>
    <w:rsid w:val="00D64C72"/>
    <w:rsid w:val="00D67670"/>
    <w:rsid w:val="00D70A96"/>
    <w:rsid w:val="00D71F88"/>
    <w:rsid w:val="00D72438"/>
    <w:rsid w:val="00D7422E"/>
    <w:rsid w:val="00D8007B"/>
    <w:rsid w:val="00D80C3B"/>
    <w:rsid w:val="00D80FBF"/>
    <w:rsid w:val="00D837D3"/>
    <w:rsid w:val="00D83E14"/>
    <w:rsid w:val="00D841DD"/>
    <w:rsid w:val="00D854D9"/>
    <w:rsid w:val="00D936C8"/>
    <w:rsid w:val="00D944A4"/>
    <w:rsid w:val="00D965E7"/>
    <w:rsid w:val="00D97ADD"/>
    <w:rsid w:val="00DA1189"/>
    <w:rsid w:val="00DA1AE5"/>
    <w:rsid w:val="00DA428E"/>
    <w:rsid w:val="00DA44A9"/>
    <w:rsid w:val="00DA57D2"/>
    <w:rsid w:val="00DA5BA3"/>
    <w:rsid w:val="00DB066F"/>
    <w:rsid w:val="00DB14D3"/>
    <w:rsid w:val="00DB1D7F"/>
    <w:rsid w:val="00DB4132"/>
    <w:rsid w:val="00DB4DF0"/>
    <w:rsid w:val="00DB543F"/>
    <w:rsid w:val="00DB5C68"/>
    <w:rsid w:val="00DC43E4"/>
    <w:rsid w:val="00DC4995"/>
    <w:rsid w:val="00DC6BD5"/>
    <w:rsid w:val="00DD1374"/>
    <w:rsid w:val="00DD3CA1"/>
    <w:rsid w:val="00DD5680"/>
    <w:rsid w:val="00DE1940"/>
    <w:rsid w:val="00DE2D54"/>
    <w:rsid w:val="00DE3175"/>
    <w:rsid w:val="00DF076F"/>
    <w:rsid w:val="00DF3985"/>
    <w:rsid w:val="00DF5112"/>
    <w:rsid w:val="00DF5C4F"/>
    <w:rsid w:val="00E016A4"/>
    <w:rsid w:val="00E01E21"/>
    <w:rsid w:val="00E03EEB"/>
    <w:rsid w:val="00E10B72"/>
    <w:rsid w:val="00E117D8"/>
    <w:rsid w:val="00E16E1A"/>
    <w:rsid w:val="00E206CA"/>
    <w:rsid w:val="00E22FC2"/>
    <w:rsid w:val="00E25CC4"/>
    <w:rsid w:val="00E266BF"/>
    <w:rsid w:val="00E27D95"/>
    <w:rsid w:val="00E33D76"/>
    <w:rsid w:val="00E3797F"/>
    <w:rsid w:val="00E37C0E"/>
    <w:rsid w:val="00E40AF9"/>
    <w:rsid w:val="00E41233"/>
    <w:rsid w:val="00E421A5"/>
    <w:rsid w:val="00E42376"/>
    <w:rsid w:val="00E44958"/>
    <w:rsid w:val="00E45FB3"/>
    <w:rsid w:val="00E464DE"/>
    <w:rsid w:val="00E46566"/>
    <w:rsid w:val="00E505EF"/>
    <w:rsid w:val="00E5233C"/>
    <w:rsid w:val="00E57C16"/>
    <w:rsid w:val="00E607E4"/>
    <w:rsid w:val="00E60FD0"/>
    <w:rsid w:val="00E62F4E"/>
    <w:rsid w:val="00E65770"/>
    <w:rsid w:val="00E65EA3"/>
    <w:rsid w:val="00E66A13"/>
    <w:rsid w:val="00E7063D"/>
    <w:rsid w:val="00E7137C"/>
    <w:rsid w:val="00E71823"/>
    <w:rsid w:val="00E731CF"/>
    <w:rsid w:val="00E754AF"/>
    <w:rsid w:val="00E760AB"/>
    <w:rsid w:val="00E762BE"/>
    <w:rsid w:val="00E80A2E"/>
    <w:rsid w:val="00E81DD0"/>
    <w:rsid w:val="00E81EFC"/>
    <w:rsid w:val="00E82102"/>
    <w:rsid w:val="00E8439E"/>
    <w:rsid w:val="00E8446D"/>
    <w:rsid w:val="00E84CF7"/>
    <w:rsid w:val="00E85F87"/>
    <w:rsid w:val="00E91DC5"/>
    <w:rsid w:val="00EA076C"/>
    <w:rsid w:val="00EA0E00"/>
    <w:rsid w:val="00EA3FEC"/>
    <w:rsid w:val="00EA5B5E"/>
    <w:rsid w:val="00EA70FC"/>
    <w:rsid w:val="00EA7723"/>
    <w:rsid w:val="00EB13FE"/>
    <w:rsid w:val="00EB2020"/>
    <w:rsid w:val="00EB42BF"/>
    <w:rsid w:val="00EB4F98"/>
    <w:rsid w:val="00EB77EB"/>
    <w:rsid w:val="00EC0C19"/>
    <w:rsid w:val="00EC0F28"/>
    <w:rsid w:val="00EC1CC2"/>
    <w:rsid w:val="00EC403E"/>
    <w:rsid w:val="00EC4CF3"/>
    <w:rsid w:val="00EC58BA"/>
    <w:rsid w:val="00EC7BB1"/>
    <w:rsid w:val="00EC7EA8"/>
    <w:rsid w:val="00ED363B"/>
    <w:rsid w:val="00ED6517"/>
    <w:rsid w:val="00ED7D47"/>
    <w:rsid w:val="00EE4994"/>
    <w:rsid w:val="00EE668E"/>
    <w:rsid w:val="00EE66C4"/>
    <w:rsid w:val="00EF0EF7"/>
    <w:rsid w:val="00EF1F4E"/>
    <w:rsid w:val="00EF36C3"/>
    <w:rsid w:val="00EF3B1D"/>
    <w:rsid w:val="00EF4F67"/>
    <w:rsid w:val="00EF51C0"/>
    <w:rsid w:val="00F00128"/>
    <w:rsid w:val="00F00C98"/>
    <w:rsid w:val="00F07185"/>
    <w:rsid w:val="00F10E5B"/>
    <w:rsid w:val="00F12555"/>
    <w:rsid w:val="00F135E8"/>
    <w:rsid w:val="00F13A97"/>
    <w:rsid w:val="00F1425D"/>
    <w:rsid w:val="00F16B44"/>
    <w:rsid w:val="00F16C37"/>
    <w:rsid w:val="00F171AA"/>
    <w:rsid w:val="00F17CA5"/>
    <w:rsid w:val="00F32E28"/>
    <w:rsid w:val="00F3705A"/>
    <w:rsid w:val="00F41387"/>
    <w:rsid w:val="00F42DB0"/>
    <w:rsid w:val="00F43F2B"/>
    <w:rsid w:val="00F45E13"/>
    <w:rsid w:val="00F509F3"/>
    <w:rsid w:val="00F5135B"/>
    <w:rsid w:val="00F55488"/>
    <w:rsid w:val="00F5727A"/>
    <w:rsid w:val="00F5770F"/>
    <w:rsid w:val="00F60120"/>
    <w:rsid w:val="00F60509"/>
    <w:rsid w:val="00F60A3C"/>
    <w:rsid w:val="00F62153"/>
    <w:rsid w:val="00F62E09"/>
    <w:rsid w:val="00F65392"/>
    <w:rsid w:val="00F66C34"/>
    <w:rsid w:val="00F67896"/>
    <w:rsid w:val="00F71224"/>
    <w:rsid w:val="00F730D1"/>
    <w:rsid w:val="00F7315D"/>
    <w:rsid w:val="00F75806"/>
    <w:rsid w:val="00F76E2F"/>
    <w:rsid w:val="00F80050"/>
    <w:rsid w:val="00F831DF"/>
    <w:rsid w:val="00F852A0"/>
    <w:rsid w:val="00F91694"/>
    <w:rsid w:val="00F944D2"/>
    <w:rsid w:val="00F975CD"/>
    <w:rsid w:val="00FA116D"/>
    <w:rsid w:val="00FA20E5"/>
    <w:rsid w:val="00FA25A5"/>
    <w:rsid w:val="00FA4E9A"/>
    <w:rsid w:val="00FA74E0"/>
    <w:rsid w:val="00FA7711"/>
    <w:rsid w:val="00FA7BBC"/>
    <w:rsid w:val="00FB1E1F"/>
    <w:rsid w:val="00FC0A25"/>
    <w:rsid w:val="00FC1215"/>
    <w:rsid w:val="00FC2508"/>
    <w:rsid w:val="00FC286A"/>
    <w:rsid w:val="00FC5191"/>
    <w:rsid w:val="00FC752B"/>
    <w:rsid w:val="00FC7F1B"/>
    <w:rsid w:val="00FD285C"/>
    <w:rsid w:val="00FD2F0D"/>
    <w:rsid w:val="00FD3F42"/>
    <w:rsid w:val="00FD544D"/>
    <w:rsid w:val="00FD5595"/>
    <w:rsid w:val="00FE4F57"/>
    <w:rsid w:val="00FE6865"/>
    <w:rsid w:val="00FF0090"/>
    <w:rsid w:val="00FF04F0"/>
    <w:rsid w:val="00FF1BA0"/>
    <w:rsid w:val="00FF36A7"/>
    <w:rsid w:val="00FF53F1"/>
    <w:rsid w:val="00FF6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02167C"/>
  <w15:chartTrackingRefBased/>
  <w15:docId w15:val="{C603AA47-016D-42BA-B57F-4F77D0794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2FFE"/>
    <w:pPr>
      <w:widowControl w:val="0"/>
      <w:autoSpaceDE w:val="0"/>
      <w:autoSpaceDN w:val="0"/>
      <w:adjustRightInd w:val="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0170E"/>
    <w:pPr>
      <w:tabs>
        <w:tab w:val="center" w:pos="4320"/>
        <w:tab w:val="right" w:pos="8640"/>
      </w:tabs>
    </w:pPr>
  </w:style>
  <w:style w:type="paragraph" w:styleId="Footer">
    <w:name w:val="footer"/>
    <w:basedOn w:val="Normal"/>
    <w:link w:val="FooterChar"/>
    <w:rsid w:val="0000170E"/>
    <w:pPr>
      <w:tabs>
        <w:tab w:val="center" w:pos="4320"/>
        <w:tab w:val="right" w:pos="8640"/>
      </w:tabs>
    </w:pPr>
  </w:style>
  <w:style w:type="character" w:styleId="PageNumber">
    <w:name w:val="page number"/>
    <w:basedOn w:val="DefaultParagraphFont"/>
    <w:rsid w:val="00931888"/>
  </w:style>
  <w:style w:type="character" w:styleId="Hyperlink">
    <w:name w:val="Hyperlink"/>
    <w:uiPriority w:val="99"/>
    <w:rsid w:val="003C27BB"/>
    <w:rPr>
      <w:color w:val="0000FF"/>
      <w:u w:val="single"/>
    </w:rPr>
  </w:style>
  <w:style w:type="paragraph" w:styleId="ListParagraph">
    <w:name w:val="List Paragraph"/>
    <w:basedOn w:val="Normal"/>
    <w:uiPriority w:val="34"/>
    <w:qFormat/>
    <w:rsid w:val="00332C7F"/>
    <w:pPr>
      <w:spacing w:after="160" w:line="259" w:lineRule="auto"/>
      <w:ind w:left="720"/>
      <w:contextualSpacing/>
    </w:pPr>
    <w:rPr>
      <w:rFonts w:ascii="Calibri" w:eastAsia="Calibri" w:hAnsi="Calibri" w:cs="Times New Roman"/>
      <w:sz w:val="22"/>
      <w:szCs w:val="22"/>
    </w:rPr>
  </w:style>
  <w:style w:type="paragraph" w:customStyle="1" w:styleId="Style2">
    <w:name w:val="Style2"/>
    <w:basedOn w:val="Normal"/>
    <w:uiPriority w:val="99"/>
    <w:rsid w:val="00752FFE"/>
    <w:pPr>
      <w:spacing w:line="259" w:lineRule="exact"/>
      <w:jc w:val="center"/>
    </w:pPr>
  </w:style>
  <w:style w:type="paragraph" w:customStyle="1" w:styleId="Style6">
    <w:name w:val="Style6"/>
    <w:basedOn w:val="Normal"/>
    <w:uiPriority w:val="99"/>
    <w:rsid w:val="00752FFE"/>
    <w:pPr>
      <w:spacing w:line="259" w:lineRule="exact"/>
      <w:ind w:hanging="317"/>
    </w:pPr>
  </w:style>
  <w:style w:type="character" w:customStyle="1" w:styleId="FontStyle15">
    <w:name w:val="Font Style15"/>
    <w:uiPriority w:val="99"/>
    <w:rsid w:val="00752FFE"/>
    <w:rPr>
      <w:rFonts w:ascii="Angsana New" w:hAnsi="Angsana New" w:cs="Angsana New"/>
      <w:b/>
      <w:bCs/>
      <w:sz w:val="32"/>
      <w:szCs w:val="32"/>
    </w:rPr>
  </w:style>
  <w:style w:type="character" w:customStyle="1" w:styleId="FontStyle18">
    <w:name w:val="Font Style18"/>
    <w:uiPriority w:val="99"/>
    <w:rsid w:val="00752FFE"/>
    <w:rPr>
      <w:rFonts w:ascii="Angsana New" w:hAnsi="Angsana New" w:cs="Angsana New"/>
      <w:sz w:val="30"/>
      <w:szCs w:val="30"/>
    </w:rPr>
  </w:style>
  <w:style w:type="table" w:styleId="TableGrid">
    <w:name w:val="Table Grid"/>
    <w:basedOn w:val="TableNormal"/>
    <w:uiPriority w:val="59"/>
    <w:rsid w:val="00E22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41E7"/>
    <w:rPr>
      <w:rFonts w:ascii="Segoe UI" w:hAnsi="Segoe UI" w:cs="Segoe UI"/>
      <w:sz w:val="18"/>
      <w:szCs w:val="18"/>
    </w:rPr>
  </w:style>
  <w:style w:type="character" w:customStyle="1" w:styleId="BalloonTextChar">
    <w:name w:val="Balloon Text Char"/>
    <w:link w:val="BalloonText"/>
    <w:uiPriority w:val="99"/>
    <w:semiHidden/>
    <w:rsid w:val="004241E7"/>
    <w:rPr>
      <w:rFonts w:ascii="Segoe UI" w:hAnsi="Segoe UI" w:cs="Segoe UI"/>
      <w:sz w:val="18"/>
      <w:szCs w:val="18"/>
    </w:rPr>
  </w:style>
  <w:style w:type="paragraph" w:styleId="FootnoteText">
    <w:name w:val="footnote text"/>
    <w:basedOn w:val="Normal"/>
    <w:link w:val="FootnoteTextChar"/>
    <w:rsid w:val="000F6A6D"/>
    <w:pPr>
      <w:widowControl/>
      <w:autoSpaceDE/>
      <w:autoSpaceDN/>
      <w:adjustRightInd/>
    </w:pPr>
    <w:rPr>
      <w:rFonts w:ascii="Times New Roman" w:hAnsi="Times New Roman" w:cs="Times New Roman"/>
      <w:sz w:val="20"/>
      <w:szCs w:val="20"/>
    </w:rPr>
  </w:style>
  <w:style w:type="character" w:customStyle="1" w:styleId="FootnoteTextChar">
    <w:name w:val="Footnote Text Char"/>
    <w:basedOn w:val="DefaultParagraphFont"/>
    <w:link w:val="FootnoteText"/>
    <w:rsid w:val="000F6A6D"/>
  </w:style>
  <w:style w:type="character" w:styleId="FootnoteReference">
    <w:name w:val="footnote reference"/>
    <w:rsid w:val="000F6A6D"/>
    <w:rPr>
      <w:vertAlign w:val="superscript"/>
    </w:rPr>
  </w:style>
  <w:style w:type="paragraph" w:customStyle="1" w:styleId="Default">
    <w:name w:val="Default"/>
    <w:rsid w:val="00E42376"/>
    <w:pPr>
      <w:autoSpaceDE w:val="0"/>
      <w:autoSpaceDN w:val="0"/>
      <w:adjustRightInd w:val="0"/>
    </w:pPr>
    <w:rPr>
      <w:color w:val="000000"/>
      <w:sz w:val="24"/>
      <w:szCs w:val="24"/>
    </w:rPr>
  </w:style>
  <w:style w:type="character" w:styleId="UnresolvedMention">
    <w:name w:val="Unresolved Mention"/>
    <w:uiPriority w:val="99"/>
    <w:semiHidden/>
    <w:unhideWhenUsed/>
    <w:rsid w:val="00333640"/>
    <w:rPr>
      <w:color w:val="605E5C"/>
      <w:shd w:val="clear" w:color="auto" w:fill="E1DFDD"/>
    </w:rPr>
  </w:style>
  <w:style w:type="character" w:customStyle="1" w:styleId="HeaderChar">
    <w:name w:val="Header Char"/>
    <w:link w:val="Header"/>
    <w:uiPriority w:val="99"/>
    <w:rsid w:val="004B76C4"/>
    <w:rPr>
      <w:rFonts w:ascii="Arial" w:hAnsi="Arial" w:cs="Arial"/>
      <w:sz w:val="24"/>
      <w:szCs w:val="24"/>
    </w:rPr>
  </w:style>
  <w:style w:type="character" w:customStyle="1" w:styleId="FooterChar">
    <w:name w:val="Footer Char"/>
    <w:link w:val="Footer"/>
    <w:rsid w:val="00D04004"/>
    <w:rPr>
      <w:rFonts w:ascii="Arial" w:hAnsi="Arial" w:cs="Arial"/>
      <w:sz w:val="24"/>
      <w:szCs w:val="24"/>
    </w:rPr>
  </w:style>
  <w:style w:type="paragraph" w:customStyle="1" w:styleId="DefaultText1">
    <w:name w:val="Default Text:1"/>
    <w:basedOn w:val="Normal"/>
    <w:rsid w:val="00AA731C"/>
    <w:pPr>
      <w:widowControl/>
      <w:overflowPunct w:val="0"/>
      <w:textAlignment w:val="baseline"/>
    </w:pPr>
    <w:rPr>
      <w:rFonts w:ascii="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768681">
      <w:bodyDiv w:val="1"/>
      <w:marLeft w:val="0"/>
      <w:marRight w:val="0"/>
      <w:marTop w:val="0"/>
      <w:marBottom w:val="0"/>
      <w:divBdr>
        <w:top w:val="none" w:sz="0" w:space="0" w:color="auto"/>
        <w:left w:val="none" w:sz="0" w:space="0" w:color="auto"/>
        <w:bottom w:val="none" w:sz="0" w:space="0" w:color="auto"/>
        <w:right w:val="none" w:sz="0" w:space="0" w:color="auto"/>
      </w:divBdr>
    </w:div>
    <w:div w:id="239758591">
      <w:bodyDiv w:val="1"/>
      <w:marLeft w:val="0"/>
      <w:marRight w:val="0"/>
      <w:marTop w:val="0"/>
      <w:marBottom w:val="0"/>
      <w:divBdr>
        <w:top w:val="none" w:sz="0" w:space="0" w:color="auto"/>
        <w:left w:val="none" w:sz="0" w:space="0" w:color="auto"/>
        <w:bottom w:val="none" w:sz="0" w:space="0" w:color="auto"/>
        <w:right w:val="none" w:sz="0" w:space="0" w:color="auto"/>
      </w:divBdr>
    </w:div>
    <w:div w:id="608437035">
      <w:bodyDiv w:val="1"/>
      <w:marLeft w:val="0"/>
      <w:marRight w:val="0"/>
      <w:marTop w:val="0"/>
      <w:marBottom w:val="0"/>
      <w:divBdr>
        <w:top w:val="none" w:sz="0" w:space="0" w:color="auto"/>
        <w:left w:val="none" w:sz="0" w:space="0" w:color="auto"/>
        <w:bottom w:val="none" w:sz="0" w:space="0" w:color="auto"/>
        <w:right w:val="none" w:sz="0" w:space="0" w:color="auto"/>
      </w:divBdr>
    </w:div>
    <w:div w:id="873422118">
      <w:bodyDiv w:val="1"/>
      <w:marLeft w:val="0"/>
      <w:marRight w:val="0"/>
      <w:marTop w:val="0"/>
      <w:marBottom w:val="0"/>
      <w:divBdr>
        <w:top w:val="none" w:sz="0" w:space="0" w:color="auto"/>
        <w:left w:val="none" w:sz="0" w:space="0" w:color="auto"/>
        <w:bottom w:val="none" w:sz="0" w:space="0" w:color="auto"/>
        <w:right w:val="none" w:sz="0" w:space="0" w:color="auto"/>
      </w:divBdr>
    </w:div>
    <w:div w:id="1003094809">
      <w:bodyDiv w:val="1"/>
      <w:marLeft w:val="0"/>
      <w:marRight w:val="0"/>
      <w:marTop w:val="0"/>
      <w:marBottom w:val="0"/>
      <w:divBdr>
        <w:top w:val="none" w:sz="0" w:space="0" w:color="auto"/>
        <w:left w:val="none" w:sz="0" w:space="0" w:color="auto"/>
        <w:bottom w:val="none" w:sz="0" w:space="0" w:color="auto"/>
        <w:right w:val="none" w:sz="0" w:space="0" w:color="auto"/>
      </w:divBdr>
    </w:div>
    <w:div w:id="1003507558">
      <w:bodyDiv w:val="1"/>
      <w:marLeft w:val="0"/>
      <w:marRight w:val="0"/>
      <w:marTop w:val="0"/>
      <w:marBottom w:val="0"/>
      <w:divBdr>
        <w:top w:val="none" w:sz="0" w:space="0" w:color="auto"/>
        <w:left w:val="none" w:sz="0" w:space="0" w:color="auto"/>
        <w:bottom w:val="none" w:sz="0" w:space="0" w:color="auto"/>
        <w:right w:val="none" w:sz="0" w:space="0" w:color="auto"/>
      </w:divBdr>
    </w:div>
    <w:div w:id="176294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smin.craciun@nuclearelectrica.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abriela.mures@nuclearelectrica.r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smin.craciun@nuclearelectrica.r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smin.craciun@nuclearelectrica.ro" TargetMode="External"/><Relationship Id="rId4" Type="http://schemas.openxmlformats.org/officeDocument/2006/relationships/settings" Target="settings.xml"/><Relationship Id="rId9" Type="http://schemas.openxmlformats.org/officeDocument/2006/relationships/hyperlink" Target="mailto:gabriela.mures@nuclearelectrica.ro"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izea\Desktop\Antete%20noi%2001.11.2006\document%20general-SN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32036-E073-4182-93DA-3B2A12719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general-SNN</Template>
  <TotalTime>27</TotalTime>
  <Pages>2</Pages>
  <Words>574</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3839</CharactersWithSpaces>
  <SharedDoc>false</SharedDoc>
  <HLinks>
    <vt:vector size="54" baseType="variant">
      <vt:variant>
        <vt:i4>6946843</vt:i4>
      </vt:variant>
      <vt:variant>
        <vt:i4>18</vt:i4>
      </vt:variant>
      <vt:variant>
        <vt:i4>0</vt:i4>
      </vt:variant>
      <vt:variant>
        <vt:i4>5</vt:i4>
      </vt:variant>
      <vt:variant>
        <vt:lpwstr>mailto:gabriela.mures@nuclearelectrica.ro</vt:lpwstr>
      </vt:variant>
      <vt:variant>
        <vt:lpwstr/>
      </vt:variant>
      <vt:variant>
        <vt:i4>6946843</vt:i4>
      </vt:variant>
      <vt:variant>
        <vt:i4>15</vt:i4>
      </vt:variant>
      <vt:variant>
        <vt:i4>0</vt:i4>
      </vt:variant>
      <vt:variant>
        <vt:i4>5</vt:i4>
      </vt:variant>
      <vt:variant>
        <vt:lpwstr>mailto:gabriela.mures@nuclearelectrica.ro</vt:lpwstr>
      </vt:variant>
      <vt:variant>
        <vt:lpwstr/>
      </vt:variant>
      <vt:variant>
        <vt:i4>6750217</vt:i4>
      </vt:variant>
      <vt:variant>
        <vt:i4>12</vt:i4>
      </vt:variant>
      <vt:variant>
        <vt:i4>0</vt:i4>
      </vt:variant>
      <vt:variant>
        <vt:i4>5</vt:i4>
      </vt:variant>
      <vt:variant>
        <vt:lpwstr>mailto:cosmin.craciun@nuclearelectrica.ro</vt:lpwstr>
      </vt:variant>
      <vt:variant>
        <vt:lpwstr/>
      </vt:variant>
      <vt:variant>
        <vt:i4>6946843</vt:i4>
      </vt:variant>
      <vt:variant>
        <vt:i4>9</vt:i4>
      </vt:variant>
      <vt:variant>
        <vt:i4>0</vt:i4>
      </vt:variant>
      <vt:variant>
        <vt:i4>5</vt:i4>
      </vt:variant>
      <vt:variant>
        <vt:lpwstr>mailto:gabriela.mures@nuclearelectrica.ro</vt:lpwstr>
      </vt:variant>
      <vt:variant>
        <vt:lpwstr/>
      </vt:variant>
      <vt:variant>
        <vt:i4>6750217</vt:i4>
      </vt:variant>
      <vt:variant>
        <vt:i4>6</vt:i4>
      </vt:variant>
      <vt:variant>
        <vt:i4>0</vt:i4>
      </vt:variant>
      <vt:variant>
        <vt:i4>5</vt:i4>
      </vt:variant>
      <vt:variant>
        <vt:lpwstr>mailto:cosmin.craciun@nuclearelectrica.ro</vt:lpwstr>
      </vt:variant>
      <vt:variant>
        <vt:lpwstr/>
      </vt:variant>
      <vt:variant>
        <vt:i4>6946843</vt:i4>
      </vt:variant>
      <vt:variant>
        <vt:i4>3</vt:i4>
      </vt:variant>
      <vt:variant>
        <vt:i4>0</vt:i4>
      </vt:variant>
      <vt:variant>
        <vt:i4>5</vt:i4>
      </vt:variant>
      <vt:variant>
        <vt:lpwstr>mailto:gabriela.mures@nuclearelectrica.ro</vt:lpwstr>
      </vt:variant>
      <vt:variant>
        <vt:lpwstr/>
      </vt:variant>
      <vt:variant>
        <vt:i4>6750217</vt:i4>
      </vt:variant>
      <vt:variant>
        <vt:i4>0</vt:i4>
      </vt:variant>
      <vt:variant>
        <vt:i4>0</vt:i4>
      </vt:variant>
      <vt:variant>
        <vt:i4>5</vt:i4>
      </vt:variant>
      <vt:variant>
        <vt:lpwstr>mailto:cosmin.craciun@nuclearelectrica.ro</vt:lpwstr>
      </vt:variant>
      <vt:variant>
        <vt:lpwstr/>
      </vt:variant>
      <vt:variant>
        <vt:i4>7208998</vt:i4>
      </vt:variant>
      <vt:variant>
        <vt:i4>9</vt:i4>
      </vt:variant>
      <vt:variant>
        <vt:i4>0</vt:i4>
      </vt:variant>
      <vt:variant>
        <vt:i4>5</vt:i4>
      </vt:variant>
      <vt:variant>
        <vt:lpwstr>http://www.nuclearelectrica.ro/</vt:lpwstr>
      </vt:variant>
      <vt:variant>
        <vt:lpwstr/>
      </vt:variant>
      <vt:variant>
        <vt:i4>4063242</vt:i4>
      </vt:variant>
      <vt:variant>
        <vt:i4>6</vt:i4>
      </vt:variant>
      <vt:variant>
        <vt:i4>0</vt:i4>
      </vt:variant>
      <vt:variant>
        <vt:i4>5</vt:i4>
      </vt:variant>
      <vt:variant>
        <vt:lpwstr>mailto:office@nuclearelectrica.ro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lrizea</dc:creator>
  <cp:keywords>, docId:19C904C5A0BE6B8DDEE75E912D6AC5AC</cp:keywords>
  <cp:lastModifiedBy>Cosmin Craciun</cp:lastModifiedBy>
  <cp:revision>10</cp:revision>
  <cp:lastPrinted>2022-10-11T13:43:00Z</cp:lastPrinted>
  <dcterms:created xsi:type="dcterms:W3CDTF">2025-10-24T10:14:00Z</dcterms:created>
  <dcterms:modified xsi:type="dcterms:W3CDTF">2025-10-24T11:03:00Z</dcterms:modified>
</cp:coreProperties>
</file>